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6" Type="http://schemas.microsoft.com/office/2020/02/relationships/classificationlabels" Target="docMetadata/LabelInfo.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937AC9" w14:textId="5FA1D23C" w:rsidR="005D6E16" w:rsidRPr="00B01BD8" w:rsidRDefault="00A65EA0" w:rsidP="00DE38D0">
      <w:pPr>
        <w:pStyle w:val="Graphic"/>
        <w:rPr>
          <w:color w:val="0070C0"/>
        </w:rPr>
      </w:pPr>
      <w:r>
        <w:rPr>
          <w:noProof/>
        </w:rPr>
        <mc:AlternateContent>
          <mc:Choice Requires="wps">
            <w:drawing>
              <wp:anchor distT="0" distB="0" distL="114300" distR="114300" simplePos="0" relativeHeight="251653632" behindDoc="0" locked="0" layoutInCell="1" allowOverlap="1" wp14:anchorId="0969D11C" wp14:editId="6B8569D9">
                <wp:simplePos x="0" y="0"/>
                <wp:positionH relativeFrom="margin">
                  <wp:posOffset>7620</wp:posOffset>
                </wp:positionH>
                <wp:positionV relativeFrom="page">
                  <wp:posOffset>2202180</wp:posOffset>
                </wp:positionV>
                <wp:extent cx="4122420" cy="7482840"/>
                <wp:effectExtent l="0" t="0" r="11430" b="22860"/>
                <wp:wrapNone/>
                <wp:docPr id="541267725" name="Text Box 5"/>
                <wp:cNvGraphicFramePr/>
                <a:graphic xmlns:a="http://schemas.openxmlformats.org/drawingml/2006/main">
                  <a:graphicData uri="http://schemas.microsoft.com/office/word/2010/wordprocessingShape">
                    <wps:wsp>
                      <wps:cNvSpPr txBox="1"/>
                      <wps:spPr>
                        <a:xfrm>
                          <a:off x="0" y="0"/>
                          <a:ext cx="4122420" cy="7482840"/>
                        </a:xfrm>
                        <a:prstGeom prst="rect">
                          <a:avLst/>
                        </a:prstGeom>
                        <a:solidFill>
                          <a:schemeClr val="lt1"/>
                        </a:solidFill>
                        <a:ln w="6350">
                          <a:solidFill>
                            <a:prstClr val="black"/>
                          </a:solidFill>
                        </a:ln>
                      </wps:spPr>
                      <wps:txbx>
                        <w:txbxContent>
                          <w:p w14:paraId="3733BDE7" w14:textId="37315273" w:rsidR="00B03782" w:rsidRDefault="00057782" w:rsidP="004B341F">
                            <w:pPr>
                              <w:rPr>
                                <w:rFonts w:ascii="Aptos Display" w:hAnsi="Aptos Display"/>
                              </w:rPr>
                            </w:pPr>
                            <w:r>
                              <w:rPr>
                                <w:rFonts w:ascii="Aptos Display" w:hAnsi="Aptos Display"/>
                              </w:rPr>
                              <w:t>Where have the weeks gone? Time has been flying by. It seems like we just left the snow behind us and here it is Spring! We are getting geared up for some exciting, special family events, so please mark your calendars. We don’t want you to miss the fun!</w:t>
                            </w:r>
                            <w:r w:rsidR="00CA3857">
                              <w:rPr>
                                <w:rFonts w:ascii="Aptos Display" w:hAnsi="Aptos Display"/>
                              </w:rPr>
                              <w:t xml:space="preserve"> </w:t>
                            </w:r>
                            <w:r>
                              <w:rPr>
                                <w:rFonts w:ascii="Aptos Display" w:hAnsi="Aptos Display"/>
                              </w:rPr>
                              <w:t>What’s coming?</w:t>
                            </w:r>
                          </w:p>
                          <w:p w14:paraId="21684E1F" w14:textId="75116613" w:rsidR="00B03782" w:rsidRPr="00047D65" w:rsidRDefault="00B03782" w:rsidP="00047D65">
                            <w:pPr>
                              <w:rPr>
                                <w:rFonts w:ascii="Aptos Display" w:hAnsi="Aptos Display"/>
                              </w:rPr>
                            </w:pPr>
                            <w:r w:rsidRPr="00047D65">
                              <w:rPr>
                                <w:rFonts w:ascii="Aptos Display" w:hAnsi="Aptos Display"/>
                                <w:b/>
                                <w:bCs/>
                              </w:rPr>
                              <w:t>Palm Sunday celebration</w:t>
                            </w:r>
                            <w:r w:rsidRPr="00047D65">
                              <w:rPr>
                                <w:rFonts w:ascii="Aptos Display" w:hAnsi="Aptos Display"/>
                              </w:rPr>
                              <w:t>. Join us at the 9:15 service to be part of the Palm Parade into the sanctuary and special activities</w:t>
                            </w:r>
                            <w:r w:rsidR="005B6183">
                              <w:rPr>
                                <w:rFonts w:ascii="Aptos Display" w:hAnsi="Aptos Display"/>
                              </w:rPr>
                              <w:t xml:space="preserve"> during Holy Moly time.</w:t>
                            </w:r>
                          </w:p>
                          <w:p w14:paraId="73D43882" w14:textId="24CC645C" w:rsidR="00B03782" w:rsidRPr="00047D65" w:rsidRDefault="00B03782" w:rsidP="00047D65">
                            <w:pPr>
                              <w:rPr>
                                <w:rFonts w:ascii="Aptos Display" w:hAnsi="Aptos Display"/>
                              </w:rPr>
                            </w:pPr>
                            <w:r w:rsidRPr="00047D65">
                              <w:rPr>
                                <w:rFonts w:ascii="Aptos Display" w:hAnsi="Aptos Display"/>
                                <w:b/>
                                <w:bCs/>
                                <w:i/>
                                <w:iCs/>
                              </w:rPr>
                              <w:t xml:space="preserve">Kids’ </w:t>
                            </w:r>
                            <w:proofErr w:type="gramStart"/>
                            <w:r w:rsidRPr="00047D65">
                              <w:rPr>
                                <w:rFonts w:ascii="Aptos Display" w:hAnsi="Aptos Display"/>
                                <w:b/>
                                <w:bCs/>
                                <w:i/>
                                <w:iCs/>
                              </w:rPr>
                              <w:t>Walk Through</w:t>
                            </w:r>
                            <w:proofErr w:type="gramEnd"/>
                            <w:r w:rsidRPr="00047D65">
                              <w:rPr>
                                <w:rFonts w:ascii="Aptos Display" w:hAnsi="Aptos Display"/>
                                <w:b/>
                                <w:bCs/>
                                <w:i/>
                                <w:iCs/>
                              </w:rPr>
                              <w:t xml:space="preserve"> Easter</w:t>
                            </w:r>
                            <w:r w:rsidRPr="00047D65">
                              <w:rPr>
                                <w:rFonts w:ascii="Aptos Display" w:hAnsi="Aptos Display"/>
                              </w:rPr>
                              <w:t xml:space="preserve">. Come early to the FHS Performing Arts Center on Easter Sunday to experience a multi-sensory walk through the Easter story. Stop at 10 stations to </w:t>
                            </w:r>
                            <w:r w:rsidR="000C058F" w:rsidRPr="00047D65">
                              <w:rPr>
                                <w:rFonts w:ascii="Aptos Display" w:hAnsi="Aptos Display"/>
                              </w:rPr>
                              <w:t>hear</w:t>
                            </w:r>
                            <w:r w:rsidRPr="00047D65">
                              <w:rPr>
                                <w:rFonts w:ascii="Aptos Display" w:hAnsi="Aptos Display"/>
                              </w:rPr>
                              <w:t xml:space="preserve"> the Easter story and remember why we celebrate.</w:t>
                            </w:r>
                          </w:p>
                          <w:p w14:paraId="1746BF8B" w14:textId="7AB43FEE" w:rsidR="00CA3857" w:rsidRPr="00047D65" w:rsidRDefault="00B03782" w:rsidP="00047D65">
                            <w:pPr>
                              <w:rPr>
                                <w:rFonts w:ascii="Aptos Display" w:hAnsi="Aptos Display"/>
                                <w:b/>
                                <w:bCs/>
                              </w:rPr>
                            </w:pPr>
                            <w:r w:rsidRPr="00047D65">
                              <w:rPr>
                                <w:rFonts w:ascii="Aptos Display" w:hAnsi="Aptos Display"/>
                                <w:b/>
                                <w:bCs/>
                              </w:rPr>
                              <w:t xml:space="preserve">Vacation Bible School Planning session. Please be part of VBS planning </w:t>
                            </w:r>
                            <w:r w:rsidR="00CA3857" w:rsidRPr="00047D65">
                              <w:rPr>
                                <w:rFonts w:ascii="Aptos Display" w:hAnsi="Aptos Display"/>
                                <w:b/>
                                <w:bCs/>
                              </w:rPr>
                              <w:t>meeting, Thursday, May 1</w:t>
                            </w:r>
                            <w:r w:rsidR="00CA3857" w:rsidRPr="00047D65">
                              <w:rPr>
                                <w:rFonts w:ascii="Aptos Display" w:hAnsi="Aptos Display"/>
                                <w:b/>
                                <w:bCs/>
                                <w:vertAlign w:val="superscript"/>
                              </w:rPr>
                              <w:t>st</w:t>
                            </w:r>
                            <w:r w:rsidR="00CA3857" w:rsidRPr="00047D65">
                              <w:rPr>
                                <w:rFonts w:ascii="Aptos Display" w:hAnsi="Aptos Display"/>
                                <w:b/>
                                <w:bCs/>
                              </w:rPr>
                              <w:t xml:space="preserve"> at 6:00. Meet in Julie’s office, 2</w:t>
                            </w:r>
                            <w:r w:rsidR="00CA3857" w:rsidRPr="00047D65">
                              <w:rPr>
                                <w:rFonts w:ascii="Aptos Display" w:hAnsi="Aptos Display"/>
                                <w:b/>
                                <w:bCs/>
                                <w:vertAlign w:val="superscript"/>
                              </w:rPr>
                              <w:t>nd</w:t>
                            </w:r>
                            <w:r w:rsidR="00CA3857" w:rsidRPr="00047D65">
                              <w:rPr>
                                <w:rFonts w:ascii="Aptos Display" w:hAnsi="Aptos Display"/>
                                <w:b/>
                                <w:bCs/>
                              </w:rPr>
                              <w:t xml:space="preserve"> floor.</w:t>
                            </w:r>
                          </w:p>
                          <w:p w14:paraId="3EC6A3C2" w14:textId="77777777" w:rsidR="003A2322" w:rsidRDefault="003A2322" w:rsidP="007408EB">
                            <w:pPr>
                              <w:jc w:val="center"/>
                              <w:rPr>
                                <w:b/>
                                <w:bCs/>
                              </w:rPr>
                            </w:pPr>
                          </w:p>
                          <w:p w14:paraId="641D2AAE" w14:textId="21FE95D4" w:rsidR="00EE520B" w:rsidRDefault="007408EB" w:rsidP="007408EB">
                            <w:pPr>
                              <w:jc w:val="center"/>
                              <w:rPr>
                                <w:b/>
                                <w:bCs/>
                              </w:rPr>
                            </w:pPr>
                            <w:r>
                              <w:rPr>
                                <w:b/>
                                <w:bCs/>
                              </w:rPr>
                              <w:t>WHAT WE</w:t>
                            </w:r>
                            <w:r w:rsidR="002D4BE1">
                              <w:rPr>
                                <w:b/>
                                <w:bCs/>
                              </w:rPr>
                              <w:t xml:space="preserve"> ARE </w:t>
                            </w:r>
                            <w:r>
                              <w:rPr>
                                <w:b/>
                                <w:bCs/>
                              </w:rPr>
                              <w:t>LEARNING</w:t>
                            </w:r>
                          </w:p>
                          <w:p w14:paraId="153E74E8" w14:textId="77777777" w:rsidR="00B70337" w:rsidRDefault="00E03DE3" w:rsidP="00490793">
                            <w:pPr>
                              <w:rPr>
                                <w:rFonts w:ascii="Aptos" w:hAnsi="Aptos" w:cs="Segoe UI Symbol"/>
                              </w:rPr>
                            </w:pPr>
                            <w:r>
                              <w:rPr>
                                <w:rFonts w:ascii="Aptos" w:hAnsi="Aptos" w:cs="Segoe UI Symbol"/>
                              </w:rPr>
                              <w:t>Where to start? Let me try to catch up. February was all about love</w:t>
                            </w:r>
                            <w:r w:rsidR="00AD3FEF">
                              <w:rPr>
                                <w:rFonts w:ascii="Aptos" w:hAnsi="Aptos" w:cs="Segoe UI Symbol"/>
                              </w:rPr>
                              <w:t>-</w:t>
                            </w:r>
                            <w:r w:rsidR="00A1628B">
                              <w:rPr>
                                <w:rFonts w:ascii="Aptos" w:hAnsi="Aptos" w:cs="Segoe UI Symbol"/>
                              </w:rPr>
                              <w:t xml:space="preserve"> how much God loves </w:t>
                            </w:r>
                            <w:r w:rsidR="00F166B4">
                              <w:rPr>
                                <w:rFonts w:ascii="Aptos" w:hAnsi="Aptos" w:cs="Segoe UI Symbol"/>
                              </w:rPr>
                              <w:t>how</w:t>
                            </w:r>
                            <w:r w:rsidR="00A1628B">
                              <w:rPr>
                                <w:rFonts w:ascii="Aptos" w:hAnsi="Aptos" w:cs="Segoe UI Symbol"/>
                              </w:rPr>
                              <w:t xml:space="preserve"> much we are to love God</w:t>
                            </w:r>
                            <w:r w:rsidR="00AD3FEF">
                              <w:rPr>
                                <w:rFonts w:ascii="Aptos" w:hAnsi="Aptos" w:cs="Segoe UI Symbol"/>
                              </w:rPr>
                              <w:t>, and</w:t>
                            </w:r>
                            <w:r w:rsidR="00A1628B">
                              <w:rPr>
                                <w:rFonts w:ascii="Aptos" w:hAnsi="Aptos" w:cs="Segoe UI Symbol"/>
                              </w:rPr>
                              <w:t xml:space="preserve"> what love looks like</w:t>
                            </w:r>
                            <w:r w:rsidR="00047D65">
                              <w:rPr>
                                <w:rFonts w:ascii="Aptos" w:hAnsi="Aptos" w:cs="Segoe UI Symbol"/>
                              </w:rPr>
                              <w:t>.</w:t>
                            </w:r>
                            <w:r w:rsidR="00C06F3F">
                              <w:rPr>
                                <w:rFonts w:ascii="Aptos" w:hAnsi="Aptos" w:cs="Segoe UI Symbol"/>
                              </w:rPr>
                              <w:t xml:space="preserve"> </w:t>
                            </w:r>
                          </w:p>
                          <w:p w14:paraId="4E9B8BD5" w14:textId="77777777" w:rsidR="00DD0E33" w:rsidRDefault="00C06F3F" w:rsidP="00490793">
                            <w:pPr>
                              <w:rPr>
                                <w:rFonts w:ascii="Aptos" w:hAnsi="Aptos" w:cs="Segoe UI Symbol"/>
                              </w:rPr>
                            </w:pPr>
                            <w:r>
                              <w:rPr>
                                <w:rFonts w:ascii="Aptos" w:hAnsi="Aptos" w:cs="Segoe UI Symbol"/>
                              </w:rPr>
                              <w:t>In</w:t>
                            </w:r>
                            <w:r w:rsidR="00F166B4">
                              <w:rPr>
                                <w:rFonts w:ascii="Aptos" w:hAnsi="Aptos" w:cs="Segoe UI Symbol"/>
                              </w:rPr>
                              <w:t xml:space="preserve"> March we</w:t>
                            </w:r>
                            <w:r w:rsidR="003F3EAA">
                              <w:rPr>
                                <w:rFonts w:ascii="Aptos" w:hAnsi="Aptos" w:cs="Segoe UI Symbol"/>
                              </w:rPr>
                              <w:t xml:space="preserve"> </w:t>
                            </w:r>
                            <w:r w:rsidR="008E6BB3">
                              <w:rPr>
                                <w:rFonts w:ascii="Aptos" w:hAnsi="Aptos" w:cs="Segoe UI Symbol"/>
                              </w:rPr>
                              <w:t xml:space="preserve">learned about Lent and began our lessons on The Beloved </w:t>
                            </w:r>
                            <w:r>
                              <w:rPr>
                                <w:rFonts w:ascii="Aptos" w:hAnsi="Aptos" w:cs="Segoe UI Symbol"/>
                              </w:rPr>
                              <w:t>Community</w:t>
                            </w:r>
                            <w:r w:rsidR="009C209D">
                              <w:rPr>
                                <w:rFonts w:ascii="Aptos" w:hAnsi="Aptos" w:cs="Segoe UI Symbol"/>
                              </w:rPr>
                              <w:t>.</w:t>
                            </w:r>
                            <w:r w:rsidR="003013B6">
                              <w:rPr>
                                <w:rFonts w:ascii="Aptos" w:hAnsi="Aptos" w:cs="Segoe UI Symbol"/>
                              </w:rPr>
                              <w:t xml:space="preserve"> We learned the song “I have Decided to Follow Jesus” and</w:t>
                            </w:r>
                            <w:r w:rsidR="009C209D">
                              <w:rPr>
                                <w:rFonts w:ascii="Aptos" w:hAnsi="Aptos" w:cs="Segoe UI Symbol"/>
                              </w:rPr>
                              <w:t xml:space="preserve"> </w:t>
                            </w:r>
                            <w:r w:rsidR="008F2C61">
                              <w:rPr>
                                <w:rFonts w:ascii="Aptos" w:hAnsi="Aptos" w:cs="Segoe UI Symbol"/>
                              </w:rPr>
                              <w:t>we learned all about architecture</w:t>
                            </w:r>
                            <w:r w:rsidR="00596383">
                              <w:rPr>
                                <w:rFonts w:ascii="Aptos" w:hAnsi="Aptos" w:cs="Segoe UI Symbol"/>
                              </w:rPr>
                              <w:t xml:space="preserve"> while understanding the building blocks of </w:t>
                            </w:r>
                            <w:r w:rsidR="00DD0E33">
                              <w:rPr>
                                <w:rFonts w:ascii="Aptos" w:hAnsi="Aptos" w:cs="Segoe UI Symbol"/>
                              </w:rPr>
                              <w:t xml:space="preserve">a love-filled life. </w:t>
                            </w:r>
                            <w:r w:rsidR="008F2C61">
                              <w:rPr>
                                <w:rFonts w:ascii="Aptos" w:hAnsi="Aptos" w:cs="Segoe UI Symbol"/>
                              </w:rPr>
                              <w:t xml:space="preserve">Look at the cool arches we made from Panda Express </w:t>
                            </w:r>
                            <w:r w:rsidR="00596383">
                              <w:rPr>
                                <w:rFonts w:ascii="Aptos" w:hAnsi="Aptos" w:cs="Segoe UI Symbol"/>
                              </w:rPr>
                              <w:t>take-out boxes!</w:t>
                            </w:r>
                          </w:p>
                          <w:p w14:paraId="0E5FF032" w14:textId="1A69241F" w:rsidR="00A1628B" w:rsidRPr="001D4D8B" w:rsidRDefault="00596383" w:rsidP="00490793">
                            <w:pPr>
                              <w:rPr>
                                <w:rFonts w:ascii="Aptos" w:hAnsi="Aptos"/>
                              </w:rPr>
                            </w:pPr>
                            <w:r>
                              <w:rPr>
                                <w:rFonts w:ascii="Aptos" w:hAnsi="Aptos" w:cs="Segoe UI Symbol"/>
                              </w:rPr>
                              <w:t xml:space="preserve"> </w:t>
                            </w:r>
                            <w:r w:rsidR="005E04FE">
                              <w:rPr>
                                <w:rFonts w:ascii="Aptos" w:hAnsi="Aptos" w:cs="Segoe UI Symbol"/>
                              </w:rPr>
                              <w:t xml:space="preserve">Our next study </w:t>
                            </w:r>
                            <w:r w:rsidR="00E40FB4">
                              <w:rPr>
                                <w:rFonts w:ascii="Aptos" w:hAnsi="Aptos" w:cs="Segoe UI Symbol"/>
                              </w:rPr>
                              <w:t>about the Holy Spirit will get us ready for Pentecost Sunday.</w:t>
                            </w:r>
                          </w:p>
                          <w:p w14:paraId="2D021C85" w14:textId="3C7F4827" w:rsidR="007549FE" w:rsidRPr="00306C6D" w:rsidRDefault="00A65EA0" w:rsidP="00A65EA0">
                            <w:pPr>
                              <w:rPr>
                                <w:sz w:val="24"/>
                                <w:szCs w:val="24"/>
                              </w:rPr>
                            </w:pPr>
                            <w:r>
                              <w:rPr>
                                <w:noProof/>
                                <w:sz w:val="24"/>
                                <w:szCs w:val="24"/>
                              </w:rPr>
                              <w:drawing>
                                <wp:inline distT="0" distB="0" distL="0" distR="0" wp14:anchorId="21AB17E8" wp14:editId="5C00AEC9">
                                  <wp:extent cx="1691640" cy="1923716"/>
                                  <wp:effectExtent l="0" t="1588" r="2223" b="2222"/>
                                  <wp:docPr id="1325527471" name="Picture 8" descr="A child and child lying o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527471" name="Picture 8" descr="A child and child lying on the ground"/>
                                          <pic:cNvPicPr/>
                                        </pic:nvPicPr>
                                        <pic:blipFill>
                                          <a:blip r:embed="rId10"/>
                                          <a:stretch>
                                            <a:fillRect/>
                                          </a:stretch>
                                        </pic:blipFill>
                                        <pic:spPr>
                                          <a:xfrm rot="5400000">
                                            <a:off x="0" y="0"/>
                                            <a:ext cx="1737245" cy="1975578"/>
                                          </a:xfrm>
                                          <a:prstGeom prst="rect">
                                            <a:avLst/>
                                          </a:prstGeom>
                                        </pic:spPr>
                                      </pic:pic>
                                    </a:graphicData>
                                  </a:graphic>
                                </wp:inline>
                              </w:drawing>
                            </w:r>
                            <w:r w:rsidR="00B70337">
                              <w:rPr>
                                <w:noProof/>
                                <w:sz w:val="24"/>
                                <w:szCs w:val="24"/>
                              </w:rPr>
                              <w:drawing>
                                <wp:inline distT="0" distB="0" distL="0" distR="0" wp14:anchorId="79FFD5A8" wp14:editId="4D72C408">
                                  <wp:extent cx="1689735" cy="1828165"/>
                                  <wp:effectExtent l="6985" t="0" r="0" b="0"/>
                                  <wp:docPr id="1657639428" name="Picture 10" descr="A child sitting on the floor with a stack of red ca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639428" name="Picture 10" descr="A child sitting on the floor with a stack of red cards&#10;&#10;AI-generated content may be incorrect."/>
                                          <pic:cNvPicPr/>
                                        </pic:nvPicPr>
                                        <pic:blipFill>
                                          <a:blip r:embed="rId11"/>
                                          <a:stretch>
                                            <a:fillRect/>
                                          </a:stretch>
                                        </pic:blipFill>
                                        <pic:spPr>
                                          <a:xfrm rot="5400000">
                                            <a:off x="0" y="0"/>
                                            <a:ext cx="1739470" cy="18819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69D11C" id="_x0000_t202" coordsize="21600,21600" o:spt="202" path="m,l,21600r21600,l21600,xe">
                <v:stroke joinstyle="miter"/>
                <v:path gradientshapeok="t" o:connecttype="rect"/>
              </v:shapetype>
              <v:shape id="Text Box 5" o:spid="_x0000_s1026" type="#_x0000_t202" style="position:absolute;margin-left:.6pt;margin-top:173.4pt;width:324.6pt;height:589.2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" fillcolor="white [3201]" strokeweight=".5pt">
                <v:textbox>
                  <w:txbxContent>
                    <w:p w14:paraId="3733BDE7" w14:textId="37315273" w:rsidR="00B03782" w:rsidRDefault="00057782" w:rsidP="004B341F">
                      <w:pPr>
                        <w:rPr>
                          <w:rFonts w:ascii="Aptos Display" w:hAnsi="Aptos Display"/>
                        </w:rPr>
                      </w:pPr>
                      <w:r>
                        <w:rPr>
                          <w:rFonts w:ascii="Aptos Display" w:hAnsi="Aptos Display"/>
                        </w:rPr>
                        <w:t>Where have the weeks gone? Time has been flying by. It seems like we just left the snow behind us and here it is Spring! We are getting geared up for some exciting, special family events, so please mark your calendars. We don’t want you to miss the fun!</w:t>
                      </w:r>
                      <w:r w:rsidR="00CA3857">
                        <w:rPr>
                          <w:rFonts w:ascii="Aptos Display" w:hAnsi="Aptos Display"/>
                        </w:rPr>
                        <w:t xml:space="preserve"> </w:t>
                      </w:r>
                      <w:r>
                        <w:rPr>
                          <w:rFonts w:ascii="Aptos Display" w:hAnsi="Aptos Display"/>
                        </w:rPr>
                        <w:t>What’s coming?</w:t>
                      </w:r>
                    </w:p>
                    <w:p w14:paraId="21684E1F" w14:textId="75116613" w:rsidR="00B03782" w:rsidRPr="00047D65" w:rsidRDefault="00B03782" w:rsidP="00047D65">
                      <w:pPr>
                        <w:rPr>
                          <w:rFonts w:ascii="Aptos Display" w:hAnsi="Aptos Display"/>
                        </w:rPr>
                      </w:pPr>
                      <w:r w:rsidRPr="00047D65">
                        <w:rPr>
                          <w:rFonts w:ascii="Aptos Display" w:hAnsi="Aptos Display"/>
                          <w:b/>
                          <w:bCs/>
                        </w:rPr>
                        <w:t>Palm Sunday celebration</w:t>
                      </w:r>
                      <w:r w:rsidRPr="00047D65">
                        <w:rPr>
                          <w:rFonts w:ascii="Aptos Display" w:hAnsi="Aptos Display"/>
                        </w:rPr>
                        <w:t>. Join us at the 9:15 service to be part of the Palm Parade into the sanctuary and special activities</w:t>
                      </w:r>
                      <w:r w:rsidR="005B6183">
                        <w:rPr>
                          <w:rFonts w:ascii="Aptos Display" w:hAnsi="Aptos Display"/>
                        </w:rPr>
                        <w:t xml:space="preserve"> during Holy Moly time.</w:t>
                      </w:r>
                    </w:p>
                    <w:p w14:paraId="73D43882" w14:textId="24CC645C" w:rsidR="00B03782" w:rsidRPr="00047D65" w:rsidRDefault="00B03782" w:rsidP="00047D65">
                      <w:pPr>
                        <w:rPr>
                          <w:rFonts w:ascii="Aptos Display" w:hAnsi="Aptos Display"/>
                        </w:rPr>
                      </w:pPr>
                      <w:r w:rsidRPr="00047D65">
                        <w:rPr>
                          <w:rFonts w:ascii="Aptos Display" w:hAnsi="Aptos Display"/>
                          <w:b/>
                          <w:bCs/>
                          <w:i/>
                          <w:iCs/>
                        </w:rPr>
                        <w:t>Kids’ Walk Through Easter</w:t>
                      </w:r>
                      <w:r w:rsidRPr="00047D65">
                        <w:rPr>
                          <w:rFonts w:ascii="Aptos Display" w:hAnsi="Aptos Display"/>
                        </w:rPr>
                        <w:t xml:space="preserve">. Come early to the FHS Performing Arts Center on Easter Sunday to experience a multi-sensory walk through the Easter story. Stop at 10 stations to </w:t>
                      </w:r>
                      <w:r w:rsidR="000C058F" w:rsidRPr="00047D65">
                        <w:rPr>
                          <w:rFonts w:ascii="Aptos Display" w:hAnsi="Aptos Display"/>
                        </w:rPr>
                        <w:t>hear</w:t>
                      </w:r>
                      <w:r w:rsidRPr="00047D65">
                        <w:rPr>
                          <w:rFonts w:ascii="Aptos Display" w:hAnsi="Aptos Display"/>
                        </w:rPr>
                        <w:t xml:space="preserve"> the Easter story and remember why we celebrate.</w:t>
                      </w:r>
                    </w:p>
                    <w:p w14:paraId="1746BF8B" w14:textId="7AB43FEE" w:rsidR="00CA3857" w:rsidRPr="00047D65" w:rsidRDefault="00B03782" w:rsidP="00047D65">
                      <w:pPr>
                        <w:rPr>
                          <w:rFonts w:ascii="Aptos Display" w:hAnsi="Aptos Display"/>
                          <w:b/>
                          <w:bCs/>
                        </w:rPr>
                      </w:pPr>
                      <w:r w:rsidRPr="00047D65">
                        <w:rPr>
                          <w:rFonts w:ascii="Aptos Display" w:hAnsi="Aptos Display"/>
                          <w:b/>
                          <w:bCs/>
                        </w:rPr>
                        <w:t xml:space="preserve">Vacation Bible School Planning session. Please be part of VBS planning </w:t>
                      </w:r>
                      <w:r w:rsidR="00CA3857" w:rsidRPr="00047D65">
                        <w:rPr>
                          <w:rFonts w:ascii="Aptos Display" w:hAnsi="Aptos Display"/>
                          <w:b/>
                          <w:bCs/>
                        </w:rPr>
                        <w:t>meeting, Thursday, May 1</w:t>
                      </w:r>
                      <w:r w:rsidR="00CA3857" w:rsidRPr="00047D65">
                        <w:rPr>
                          <w:rFonts w:ascii="Aptos Display" w:hAnsi="Aptos Display"/>
                          <w:b/>
                          <w:bCs/>
                          <w:vertAlign w:val="superscript"/>
                        </w:rPr>
                        <w:t>st</w:t>
                      </w:r>
                      <w:r w:rsidR="00CA3857" w:rsidRPr="00047D65">
                        <w:rPr>
                          <w:rFonts w:ascii="Aptos Display" w:hAnsi="Aptos Display"/>
                          <w:b/>
                          <w:bCs/>
                        </w:rPr>
                        <w:t xml:space="preserve"> at 6:00. Meet in Julie’s office, 2</w:t>
                      </w:r>
                      <w:r w:rsidR="00CA3857" w:rsidRPr="00047D65">
                        <w:rPr>
                          <w:rFonts w:ascii="Aptos Display" w:hAnsi="Aptos Display"/>
                          <w:b/>
                          <w:bCs/>
                          <w:vertAlign w:val="superscript"/>
                        </w:rPr>
                        <w:t>nd</w:t>
                      </w:r>
                      <w:r w:rsidR="00CA3857" w:rsidRPr="00047D65">
                        <w:rPr>
                          <w:rFonts w:ascii="Aptos Display" w:hAnsi="Aptos Display"/>
                          <w:b/>
                          <w:bCs/>
                        </w:rPr>
                        <w:t xml:space="preserve"> floor.</w:t>
                      </w:r>
                    </w:p>
                    <w:p w14:paraId="3EC6A3C2" w14:textId="77777777" w:rsidR="003A2322" w:rsidRDefault="003A2322" w:rsidP="007408EB">
                      <w:pPr>
                        <w:jc w:val="center"/>
                        <w:rPr>
                          <w:b/>
                          <w:bCs/>
                        </w:rPr>
                      </w:pPr>
                    </w:p>
                    <w:p w14:paraId="641D2AAE" w14:textId="21FE95D4" w:rsidR="00EE520B" w:rsidRDefault="007408EB" w:rsidP="007408EB">
                      <w:pPr>
                        <w:jc w:val="center"/>
                        <w:rPr>
                          <w:b/>
                          <w:bCs/>
                        </w:rPr>
                      </w:pPr>
                      <w:r>
                        <w:rPr>
                          <w:b/>
                          <w:bCs/>
                        </w:rPr>
                        <w:t>WHAT WE</w:t>
                      </w:r>
                      <w:r w:rsidR="002D4BE1">
                        <w:rPr>
                          <w:b/>
                          <w:bCs/>
                        </w:rPr>
                        <w:t xml:space="preserve"> ARE </w:t>
                      </w:r>
                      <w:r>
                        <w:rPr>
                          <w:b/>
                          <w:bCs/>
                        </w:rPr>
                        <w:t>LEARNING</w:t>
                      </w:r>
                    </w:p>
                    <w:p w14:paraId="153E74E8" w14:textId="77777777" w:rsidR="00B70337" w:rsidRDefault="00E03DE3" w:rsidP="00490793">
                      <w:pPr>
                        <w:rPr>
                          <w:rFonts w:ascii="Aptos" w:hAnsi="Aptos" w:cs="Segoe UI Symbol"/>
                        </w:rPr>
                      </w:pPr>
                      <w:r>
                        <w:rPr>
                          <w:rFonts w:ascii="Aptos" w:hAnsi="Aptos" w:cs="Segoe UI Symbol"/>
                        </w:rPr>
                        <w:t>Where to start? Let me try to catch up. February was all about love</w:t>
                      </w:r>
                      <w:r w:rsidR="00AD3FEF">
                        <w:rPr>
                          <w:rFonts w:ascii="Aptos" w:hAnsi="Aptos" w:cs="Segoe UI Symbol"/>
                        </w:rPr>
                        <w:t>-</w:t>
                      </w:r>
                      <w:r w:rsidR="00A1628B">
                        <w:rPr>
                          <w:rFonts w:ascii="Aptos" w:hAnsi="Aptos" w:cs="Segoe UI Symbol"/>
                        </w:rPr>
                        <w:t xml:space="preserve"> how much God loves </w:t>
                      </w:r>
                      <w:r w:rsidR="00F166B4">
                        <w:rPr>
                          <w:rFonts w:ascii="Aptos" w:hAnsi="Aptos" w:cs="Segoe UI Symbol"/>
                        </w:rPr>
                        <w:t>how</w:t>
                      </w:r>
                      <w:r w:rsidR="00A1628B">
                        <w:rPr>
                          <w:rFonts w:ascii="Aptos" w:hAnsi="Aptos" w:cs="Segoe UI Symbol"/>
                        </w:rPr>
                        <w:t xml:space="preserve"> much we are to love God</w:t>
                      </w:r>
                      <w:r w:rsidR="00AD3FEF">
                        <w:rPr>
                          <w:rFonts w:ascii="Aptos" w:hAnsi="Aptos" w:cs="Segoe UI Symbol"/>
                        </w:rPr>
                        <w:t>, and</w:t>
                      </w:r>
                      <w:r w:rsidR="00A1628B">
                        <w:rPr>
                          <w:rFonts w:ascii="Aptos" w:hAnsi="Aptos" w:cs="Segoe UI Symbol"/>
                        </w:rPr>
                        <w:t xml:space="preserve"> what love looks like</w:t>
                      </w:r>
                      <w:r w:rsidR="00047D65">
                        <w:rPr>
                          <w:rFonts w:ascii="Aptos" w:hAnsi="Aptos" w:cs="Segoe UI Symbol"/>
                        </w:rPr>
                        <w:t>.</w:t>
                      </w:r>
                      <w:r w:rsidR="00C06F3F">
                        <w:rPr>
                          <w:rFonts w:ascii="Aptos" w:hAnsi="Aptos" w:cs="Segoe UI Symbol"/>
                        </w:rPr>
                        <w:t xml:space="preserve"> </w:t>
                      </w:r>
                    </w:p>
                    <w:p w14:paraId="4E9B8BD5" w14:textId="77777777" w:rsidR="00DD0E33" w:rsidRDefault="00C06F3F" w:rsidP="00490793">
                      <w:pPr>
                        <w:rPr>
                          <w:rFonts w:ascii="Aptos" w:hAnsi="Aptos" w:cs="Segoe UI Symbol"/>
                        </w:rPr>
                      </w:pPr>
                      <w:r>
                        <w:rPr>
                          <w:rFonts w:ascii="Aptos" w:hAnsi="Aptos" w:cs="Segoe UI Symbol"/>
                        </w:rPr>
                        <w:t>In</w:t>
                      </w:r>
                      <w:r w:rsidR="00F166B4">
                        <w:rPr>
                          <w:rFonts w:ascii="Aptos" w:hAnsi="Aptos" w:cs="Segoe UI Symbol"/>
                        </w:rPr>
                        <w:t xml:space="preserve"> March we</w:t>
                      </w:r>
                      <w:r w:rsidR="003F3EAA">
                        <w:rPr>
                          <w:rFonts w:ascii="Aptos" w:hAnsi="Aptos" w:cs="Segoe UI Symbol"/>
                        </w:rPr>
                        <w:t xml:space="preserve"> </w:t>
                      </w:r>
                      <w:r w:rsidR="008E6BB3">
                        <w:rPr>
                          <w:rFonts w:ascii="Aptos" w:hAnsi="Aptos" w:cs="Segoe UI Symbol"/>
                        </w:rPr>
                        <w:t xml:space="preserve">learned about Lent and began our lessons on The Beloved </w:t>
                      </w:r>
                      <w:r>
                        <w:rPr>
                          <w:rFonts w:ascii="Aptos" w:hAnsi="Aptos" w:cs="Segoe UI Symbol"/>
                        </w:rPr>
                        <w:t>Community</w:t>
                      </w:r>
                      <w:r w:rsidR="009C209D">
                        <w:rPr>
                          <w:rFonts w:ascii="Aptos" w:hAnsi="Aptos" w:cs="Segoe UI Symbol"/>
                        </w:rPr>
                        <w:t>.</w:t>
                      </w:r>
                      <w:r w:rsidR="003013B6">
                        <w:rPr>
                          <w:rFonts w:ascii="Aptos" w:hAnsi="Aptos" w:cs="Segoe UI Symbol"/>
                        </w:rPr>
                        <w:t xml:space="preserve"> We learned the song “I have Decided to Follow Jesus” and</w:t>
                      </w:r>
                      <w:r w:rsidR="009C209D">
                        <w:rPr>
                          <w:rFonts w:ascii="Aptos" w:hAnsi="Aptos" w:cs="Segoe UI Symbol"/>
                        </w:rPr>
                        <w:t xml:space="preserve"> </w:t>
                      </w:r>
                      <w:r w:rsidR="008F2C61">
                        <w:rPr>
                          <w:rFonts w:ascii="Aptos" w:hAnsi="Aptos" w:cs="Segoe UI Symbol"/>
                        </w:rPr>
                        <w:t>we learned all about architecture</w:t>
                      </w:r>
                      <w:r w:rsidR="00596383">
                        <w:rPr>
                          <w:rFonts w:ascii="Aptos" w:hAnsi="Aptos" w:cs="Segoe UI Symbol"/>
                        </w:rPr>
                        <w:t xml:space="preserve"> while understanding the building blocks of </w:t>
                      </w:r>
                      <w:r w:rsidR="00DD0E33">
                        <w:rPr>
                          <w:rFonts w:ascii="Aptos" w:hAnsi="Aptos" w:cs="Segoe UI Symbol"/>
                        </w:rPr>
                        <w:t xml:space="preserve">a love-filled life. </w:t>
                      </w:r>
                      <w:r w:rsidR="008F2C61">
                        <w:rPr>
                          <w:rFonts w:ascii="Aptos" w:hAnsi="Aptos" w:cs="Segoe UI Symbol"/>
                        </w:rPr>
                        <w:t xml:space="preserve">Look at the cool arches we made from Panda Express </w:t>
                      </w:r>
                      <w:r w:rsidR="00596383">
                        <w:rPr>
                          <w:rFonts w:ascii="Aptos" w:hAnsi="Aptos" w:cs="Segoe UI Symbol"/>
                        </w:rPr>
                        <w:t>take-out boxes!</w:t>
                      </w:r>
                    </w:p>
                    <w:p w14:paraId="0E5FF032" w14:textId="1A69241F" w:rsidR="00A1628B" w:rsidRPr="001D4D8B" w:rsidRDefault="00596383" w:rsidP="00490793">
                      <w:pPr>
                        <w:rPr>
                          <w:rFonts w:ascii="Aptos" w:hAnsi="Aptos"/>
                        </w:rPr>
                      </w:pPr>
                      <w:r>
                        <w:rPr>
                          <w:rFonts w:ascii="Aptos" w:hAnsi="Aptos" w:cs="Segoe UI Symbol"/>
                        </w:rPr>
                        <w:t xml:space="preserve"> </w:t>
                      </w:r>
                      <w:r w:rsidR="005E04FE">
                        <w:rPr>
                          <w:rFonts w:ascii="Aptos" w:hAnsi="Aptos" w:cs="Segoe UI Symbol"/>
                        </w:rPr>
                        <w:t xml:space="preserve">Our next study </w:t>
                      </w:r>
                      <w:r w:rsidR="00E40FB4">
                        <w:rPr>
                          <w:rFonts w:ascii="Aptos" w:hAnsi="Aptos" w:cs="Segoe UI Symbol"/>
                        </w:rPr>
                        <w:t>about the Holy Spirit will get us ready for Pentecost Sunday.</w:t>
                      </w:r>
                    </w:p>
                    <w:p w14:paraId="2D021C85" w14:textId="3C7F4827" w:rsidR="007549FE" w:rsidRPr="00306C6D" w:rsidRDefault="00A65EA0" w:rsidP="00A65EA0">
                      <w:pPr>
                        <w:rPr>
                          <w:sz w:val="24"/>
                          <w:szCs w:val="24"/>
                        </w:rPr>
                      </w:pPr>
                      <w:r>
                        <w:rPr>
                          <w:noProof/>
                          <w:sz w:val="24"/>
                          <w:szCs w:val="24"/>
                        </w:rPr>
                        <w:drawing>
                          <wp:inline distT="0" distB="0" distL="0" distR="0" wp14:anchorId="21AB17E8" wp14:editId="5C00AEC9">
                            <wp:extent cx="1691640" cy="1923716"/>
                            <wp:effectExtent l="0" t="1588" r="2223" b="2222"/>
                            <wp:docPr id="1325527471" name="Picture 8" descr="A child and child lying o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527471" name="Picture 8" descr="A child and child lying on the ground"/>
                                    <pic:cNvPicPr/>
                                  </pic:nvPicPr>
                                  <pic:blipFill>
                                    <a:blip r:embed="rId12"/>
                                    <a:stretch>
                                      <a:fillRect/>
                                    </a:stretch>
                                  </pic:blipFill>
                                  <pic:spPr>
                                    <a:xfrm rot="5400000">
                                      <a:off x="0" y="0"/>
                                      <a:ext cx="1737245" cy="1975578"/>
                                    </a:xfrm>
                                    <a:prstGeom prst="rect">
                                      <a:avLst/>
                                    </a:prstGeom>
                                  </pic:spPr>
                                </pic:pic>
                              </a:graphicData>
                            </a:graphic>
                          </wp:inline>
                        </w:drawing>
                      </w:r>
                      <w:r w:rsidR="00B70337">
                        <w:rPr>
                          <w:noProof/>
                          <w:sz w:val="24"/>
                          <w:szCs w:val="24"/>
                        </w:rPr>
                        <w:drawing>
                          <wp:inline distT="0" distB="0" distL="0" distR="0" wp14:anchorId="79FFD5A8" wp14:editId="4D72C408">
                            <wp:extent cx="1689735" cy="1828165"/>
                            <wp:effectExtent l="6985" t="0" r="0" b="0"/>
                            <wp:docPr id="1657639428" name="Picture 10" descr="A child sitting on the floor with a stack of red ca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639428" name="Picture 10" descr="A child sitting on the floor with a stack of red cards&#10;&#10;AI-generated content may be incorrect."/>
                                    <pic:cNvPicPr/>
                                  </pic:nvPicPr>
                                  <pic:blipFill>
                                    <a:blip r:embed="rId13"/>
                                    <a:stretch>
                                      <a:fillRect/>
                                    </a:stretch>
                                  </pic:blipFill>
                                  <pic:spPr>
                                    <a:xfrm rot="5400000">
                                      <a:off x="0" y="0"/>
                                      <a:ext cx="1739470" cy="1881974"/>
                                    </a:xfrm>
                                    <a:prstGeom prst="rect">
                                      <a:avLst/>
                                    </a:prstGeom>
                                  </pic:spPr>
                                </pic:pic>
                              </a:graphicData>
                            </a:graphic>
                          </wp:inline>
                        </w:drawing>
                      </w:r>
                    </w:p>
                  </w:txbxContent>
                </v:textbox>
                <w10:wrap anchorx="margin" anchory="page"/>
              </v:shape>
            </w:pict>
          </mc:Fallback>
        </mc:AlternateContent>
      </w:r>
      <w:r w:rsidR="008435D6" w:rsidRPr="0031669A">
        <w:rPr>
          <w:noProof/>
          <w:color w:val="000000" w:themeColor="text1"/>
          <w:sz w:val="44"/>
          <w:szCs w:val="44"/>
        </w:rPr>
        <mc:AlternateContent>
          <mc:Choice Requires="wps">
            <w:drawing>
              <wp:anchor distT="0" distB="0" distL="114300" distR="114300" simplePos="0" relativeHeight="251658752" behindDoc="0" locked="0" layoutInCell="1" allowOverlap="1" wp14:anchorId="02424778" wp14:editId="20B4FCA5">
                <wp:simplePos x="0" y="0"/>
                <wp:positionH relativeFrom="column">
                  <wp:posOffset>4617720</wp:posOffset>
                </wp:positionH>
                <wp:positionV relativeFrom="paragraph">
                  <wp:posOffset>2461260</wp:posOffset>
                </wp:positionV>
                <wp:extent cx="2385060" cy="7261860"/>
                <wp:effectExtent l="0" t="0" r="15240" b="15240"/>
                <wp:wrapNone/>
                <wp:docPr id="2079441216" name="Text Box 12"/>
                <wp:cNvGraphicFramePr/>
                <a:graphic xmlns:a="http://schemas.openxmlformats.org/drawingml/2006/main">
                  <a:graphicData uri="http://schemas.microsoft.com/office/word/2010/wordprocessingShape">
                    <wps:wsp>
                      <wps:cNvSpPr txBox="1"/>
                      <wps:spPr>
                        <a:xfrm>
                          <a:off x="0" y="0"/>
                          <a:ext cx="2385060" cy="7261860"/>
                        </a:xfrm>
                        <a:prstGeom prst="rect">
                          <a:avLst/>
                        </a:prstGeom>
                        <a:solidFill>
                          <a:schemeClr val="lt1"/>
                        </a:solidFill>
                        <a:ln w="6350">
                          <a:solidFill>
                            <a:prstClr val="black"/>
                          </a:solidFill>
                        </a:ln>
                      </wps:spPr>
                      <wps:txbx>
                        <w:txbxContent>
                          <w:p w14:paraId="6875F2B4" w14:textId="14294286" w:rsidR="003C313B" w:rsidRDefault="003C313B" w:rsidP="003C313B"/>
                          <w:p w14:paraId="0ACB1EA0" w14:textId="27B650D3" w:rsidR="004009FD" w:rsidRPr="00607582" w:rsidRDefault="003246C9" w:rsidP="003246C9">
                            <w:pPr>
                              <w:rPr>
                                <w:b/>
                                <w:bCs/>
                              </w:rPr>
                            </w:pPr>
                            <w:r>
                              <w:rPr>
                                <w:b/>
                                <w:bCs/>
                                <w:noProof/>
                              </w:rPr>
                              <w:drawing>
                                <wp:inline distT="0" distB="0" distL="0" distR="0" wp14:anchorId="15C9A75F" wp14:editId="5090F888">
                                  <wp:extent cx="2164080" cy="960667"/>
                                  <wp:effectExtent l="0" t="0" r="7620" b="0"/>
                                  <wp:docPr id="1473344043" name="Picture 11" descr="A blue sky with clou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727934" name="Picture 11" descr="A blue sky with clouds"/>
                                          <pic:cNvPicPr/>
                                        </pic:nvPicPr>
                                        <pic:blipFill>
                                          <a:blip r:embed="rId14">
                                            <a:extLst>
                                              <a:ext uri="{837473B0-CC2E-450A-ABE3-18F120FF3D39}">
                                                <a1611:picAttrSrcUrl xmlns:a1611="http://schemas.microsoft.com/office/drawing/2016/11/main" r:id="rId15"/>
                                              </a:ext>
                                            </a:extLst>
                                          </a:blip>
                                          <a:stretch>
                                            <a:fillRect/>
                                          </a:stretch>
                                        </pic:blipFill>
                                        <pic:spPr>
                                          <a:xfrm>
                                            <a:off x="0" y="0"/>
                                            <a:ext cx="2187120" cy="970895"/>
                                          </a:xfrm>
                                          <a:prstGeom prst="rect">
                                            <a:avLst/>
                                          </a:prstGeom>
                                        </pic:spPr>
                                      </pic:pic>
                                    </a:graphicData>
                                  </a:graphic>
                                </wp:inline>
                              </w:drawing>
                            </w:r>
                          </w:p>
                          <w:p w14:paraId="193693E1" w14:textId="530DE753" w:rsidR="00CA3857" w:rsidRDefault="00CA3857" w:rsidP="00DF2D29">
                            <w:pPr>
                              <w:rPr>
                                <w:b/>
                                <w:bCs/>
                                <w:color w:val="000000" w:themeColor="text1"/>
                                <w:sz w:val="20"/>
                                <w:szCs w:val="20"/>
                              </w:rPr>
                            </w:pPr>
                            <w:r w:rsidRPr="00CA3857">
                              <w:rPr>
                                <w:b/>
                                <w:bCs/>
                                <w:color w:val="000000" w:themeColor="text1"/>
                                <w:sz w:val="20"/>
                                <w:szCs w:val="20"/>
                              </w:rPr>
                              <w:t>Sunday, April 13</w:t>
                            </w:r>
                            <w:r w:rsidRPr="00417A80">
                              <w:rPr>
                                <w:b/>
                                <w:bCs/>
                                <w:color w:val="000000" w:themeColor="text1"/>
                                <w:sz w:val="20"/>
                                <w:szCs w:val="20"/>
                                <w:vertAlign w:val="superscript"/>
                              </w:rPr>
                              <w:t>th</w:t>
                            </w:r>
                          </w:p>
                          <w:p w14:paraId="7074DA40" w14:textId="77777777" w:rsidR="00417A80" w:rsidRDefault="00417A80" w:rsidP="00417A80">
                            <w:pPr>
                              <w:rPr>
                                <w:i/>
                                <w:iCs/>
                                <w:color w:val="007BB8"/>
                              </w:rPr>
                            </w:pPr>
                            <w:r w:rsidRPr="00CA3857">
                              <w:rPr>
                                <w:i/>
                                <w:iCs/>
                                <w:color w:val="007BB8"/>
                              </w:rPr>
                              <w:t>Palm Sunday Celebration</w:t>
                            </w:r>
                          </w:p>
                          <w:p w14:paraId="020AB956" w14:textId="6F4C35C3" w:rsidR="00417A80" w:rsidRPr="00417A80" w:rsidRDefault="00417A80" w:rsidP="00DF2D29">
                            <w:pPr>
                              <w:rPr>
                                <w:b/>
                                <w:bCs/>
                                <w:sz w:val="20"/>
                                <w:szCs w:val="20"/>
                              </w:rPr>
                            </w:pPr>
                            <w:r w:rsidRPr="00355D05">
                              <w:rPr>
                                <w:b/>
                                <w:bCs/>
                                <w:sz w:val="20"/>
                                <w:szCs w:val="20"/>
                              </w:rPr>
                              <w:t>Sunday, April 20</w:t>
                            </w:r>
                            <w:r w:rsidRPr="00355D05">
                              <w:rPr>
                                <w:b/>
                                <w:bCs/>
                                <w:sz w:val="20"/>
                                <w:szCs w:val="20"/>
                                <w:vertAlign w:val="superscript"/>
                              </w:rPr>
                              <w:t>th</w:t>
                            </w:r>
                          </w:p>
                          <w:p w14:paraId="13E0D040" w14:textId="01B4932D" w:rsidR="00DF2D29" w:rsidRDefault="002D7CB1" w:rsidP="00DF2D29">
                            <w:pPr>
                              <w:rPr>
                                <w:i/>
                                <w:iCs/>
                                <w:color w:val="007BB8"/>
                              </w:rPr>
                            </w:pPr>
                            <w:r w:rsidRPr="002D7CB1">
                              <w:rPr>
                                <w:i/>
                                <w:iCs/>
                                <w:color w:val="007BB8"/>
                              </w:rPr>
                              <w:t>Easter @ FHS Performing Arts Center</w:t>
                            </w:r>
                          </w:p>
                          <w:p w14:paraId="7EB54B6D" w14:textId="77777777" w:rsidR="00B70337" w:rsidRPr="00E3773A" w:rsidRDefault="00B70337" w:rsidP="00B70337">
                            <w:pPr>
                              <w:rPr>
                                <w:b/>
                                <w:bCs/>
                                <w:color w:val="000000" w:themeColor="text1"/>
                                <w:sz w:val="20"/>
                                <w:szCs w:val="20"/>
                              </w:rPr>
                            </w:pPr>
                            <w:r w:rsidRPr="00355D05">
                              <w:rPr>
                                <w:b/>
                                <w:bCs/>
                                <w:color w:val="000000" w:themeColor="text1"/>
                                <w:sz w:val="20"/>
                                <w:szCs w:val="20"/>
                              </w:rPr>
                              <w:t>Thursday, May 1</w:t>
                            </w:r>
                            <w:r w:rsidRPr="00355D05">
                              <w:rPr>
                                <w:b/>
                                <w:bCs/>
                                <w:color w:val="000000" w:themeColor="text1"/>
                                <w:sz w:val="20"/>
                                <w:szCs w:val="20"/>
                                <w:vertAlign w:val="superscript"/>
                              </w:rPr>
                              <w:t>st</w:t>
                            </w:r>
                          </w:p>
                          <w:p w14:paraId="125C6C59" w14:textId="4C32B69D" w:rsidR="00B70337" w:rsidRDefault="00B70337" w:rsidP="00DF2D29">
                            <w:pPr>
                              <w:rPr>
                                <w:i/>
                                <w:iCs/>
                                <w:color w:val="007BB8"/>
                              </w:rPr>
                            </w:pPr>
                            <w:r>
                              <w:rPr>
                                <w:i/>
                                <w:iCs/>
                                <w:color w:val="007BB8"/>
                              </w:rPr>
                              <w:t>6:00 PM VBS planning meeting</w:t>
                            </w:r>
                          </w:p>
                          <w:p w14:paraId="714EDAD7" w14:textId="77777777" w:rsidR="00E3773A" w:rsidRPr="00355D05" w:rsidRDefault="00E3773A" w:rsidP="00E3773A">
                            <w:pPr>
                              <w:rPr>
                                <w:b/>
                                <w:bCs/>
                                <w:sz w:val="20"/>
                                <w:szCs w:val="20"/>
                              </w:rPr>
                            </w:pPr>
                            <w:r w:rsidRPr="00355D05">
                              <w:rPr>
                                <w:b/>
                                <w:bCs/>
                                <w:sz w:val="20"/>
                                <w:szCs w:val="20"/>
                              </w:rPr>
                              <w:t>Sunday, May 18</w:t>
                            </w:r>
                          </w:p>
                          <w:p w14:paraId="34394429" w14:textId="7C453C42" w:rsidR="002D7CB1" w:rsidRDefault="002D7CB1" w:rsidP="00DF2D29">
                            <w:pPr>
                              <w:rPr>
                                <w:i/>
                                <w:iCs/>
                                <w:color w:val="007BB8"/>
                              </w:rPr>
                            </w:pPr>
                            <w:r>
                              <w:rPr>
                                <w:i/>
                                <w:iCs/>
                                <w:color w:val="007BB8"/>
                              </w:rPr>
                              <w:t xml:space="preserve">HOLY MOLY! </w:t>
                            </w:r>
                            <w:r w:rsidRPr="002D7CB1">
                              <w:rPr>
                                <w:i/>
                                <w:iCs/>
                                <w:color w:val="007BB8"/>
                              </w:rPr>
                              <w:t>School’s Out Celebration</w:t>
                            </w:r>
                          </w:p>
                          <w:p w14:paraId="3932A0D5" w14:textId="1C340524" w:rsidR="00B70337" w:rsidRPr="00B70337" w:rsidRDefault="00B70337" w:rsidP="00DF2D29">
                            <w:pPr>
                              <w:rPr>
                                <w:b/>
                                <w:bCs/>
                                <w:sz w:val="18"/>
                                <w:szCs w:val="18"/>
                              </w:rPr>
                            </w:pPr>
                            <w:r>
                              <w:rPr>
                                <w:b/>
                                <w:bCs/>
                                <w:sz w:val="18"/>
                                <w:szCs w:val="18"/>
                              </w:rPr>
                              <w:t>July Dates TBD</w:t>
                            </w:r>
                          </w:p>
                          <w:p w14:paraId="57F959E5" w14:textId="403C16AD" w:rsidR="00CC2765" w:rsidRDefault="00CC2765" w:rsidP="00DF2D29">
                            <w:pPr>
                              <w:rPr>
                                <w:i/>
                                <w:iCs/>
                                <w:color w:val="007BB8"/>
                              </w:rPr>
                            </w:pPr>
                            <w:r>
                              <w:rPr>
                                <w:i/>
                                <w:iCs/>
                                <w:color w:val="007BB8"/>
                              </w:rPr>
                              <w:t>Vacation Bible School</w:t>
                            </w:r>
                          </w:p>
                          <w:p w14:paraId="74F6D422" w14:textId="09670109" w:rsidR="007C674E" w:rsidRPr="0003556B" w:rsidRDefault="007C674E" w:rsidP="00DF2D29">
                            <w:pPr>
                              <w:rPr>
                                <w:b/>
                                <w:bCs/>
                                <w:sz w:val="18"/>
                                <w:szCs w:val="18"/>
                              </w:rPr>
                            </w:pPr>
                            <w:r w:rsidRPr="0003556B">
                              <w:rPr>
                                <w:b/>
                                <w:bCs/>
                                <w:sz w:val="18"/>
                                <w:szCs w:val="18"/>
                              </w:rPr>
                              <w:t>As kids trek through the tundra of Alaska and experience what it means to trust in Jesus, prepare for amazing faith connections to unfold!</w:t>
                            </w:r>
                          </w:p>
                          <w:p w14:paraId="491EA653" w14:textId="7B38CE3E" w:rsidR="002D7CB1" w:rsidRDefault="009B5D83" w:rsidP="00DF2D29">
                            <w:r>
                              <w:rPr>
                                <w:noProof/>
                              </w:rPr>
                              <w:drawing>
                                <wp:inline distT="0" distB="0" distL="0" distR="0" wp14:anchorId="4D4D0779" wp14:editId="23B24C14">
                                  <wp:extent cx="2203450" cy="2034540"/>
                                  <wp:effectExtent l="0" t="0" r="6350" b="3810"/>
                                  <wp:docPr id="770607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418588" name=""/>
                                          <pic:cNvPicPr/>
                                        </pic:nvPicPr>
                                        <pic:blipFill>
                                          <a:blip r:embed="rId16"/>
                                          <a:stretch>
                                            <a:fillRect/>
                                          </a:stretch>
                                        </pic:blipFill>
                                        <pic:spPr>
                                          <a:xfrm>
                                            <a:off x="0" y="0"/>
                                            <a:ext cx="2203450" cy="2034540"/>
                                          </a:xfrm>
                                          <a:prstGeom prst="rect">
                                            <a:avLst/>
                                          </a:prstGeom>
                                        </pic:spPr>
                                      </pic:pic>
                                    </a:graphicData>
                                  </a:graphic>
                                </wp:inline>
                              </w:drawing>
                            </w:r>
                          </w:p>
                          <w:p w14:paraId="1AD63A6B" w14:textId="77777777" w:rsidR="002D7CB1" w:rsidRDefault="002D7CB1" w:rsidP="00DF2D29"/>
                          <w:p w14:paraId="5DAFA58B" w14:textId="77777777" w:rsidR="002D7CB1" w:rsidRPr="002D7CB1" w:rsidRDefault="002D7CB1" w:rsidP="00DF2D29"/>
                          <w:p w14:paraId="4DC8B97B" w14:textId="77777777" w:rsidR="00DF2D29" w:rsidRDefault="00DF2D29" w:rsidP="003C313B"/>
                          <w:p w14:paraId="496B61C8" w14:textId="77777777" w:rsidR="007D7BD0" w:rsidRDefault="007D7BD0" w:rsidP="003C313B"/>
                          <w:p w14:paraId="62131C04" w14:textId="77777777" w:rsidR="007D7BD0" w:rsidRDefault="007D7BD0" w:rsidP="003C313B"/>
                          <w:p w14:paraId="018586F3" w14:textId="77777777" w:rsidR="004B0993" w:rsidRDefault="004B0993" w:rsidP="003C313B"/>
                          <w:p w14:paraId="224E004D" w14:textId="77777777" w:rsidR="00DF2D29" w:rsidRDefault="00DF2D29" w:rsidP="003C313B"/>
                          <w:p w14:paraId="15AA833D" w14:textId="77777777" w:rsidR="00DF2D29" w:rsidRDefault="00DF2D29" w:rsidP="003C313B"/>
                          <w:p w14:paraId="06AEB5CE" w14:textId="77777777" w:rsidR="004B0993" w:rsidRDefault="004B0993" w:rsidP="003C313B"/>
                          <w:p w14:paraId="552B5724" w14:textId="77777777" w:rsidR="00DF2D29" w:rsidRDefault="00DF2D29" w:rsidP="003C313B"/>
                          <w:p w14:paraId="6EE4CB6B" w14:textId="77777777" w:rsidR="00DF2D29" w:rsidRDefault="00DF2D29" w:rsidP="003C313B"/>
                          <w:p w14:paraId="31B6F235" w14:textId="77777777" w:rsidR="00DF2D29" w:rsidRDefault="00DF2D29" w:rsidP="003C313B"/>
                          <w:p w14:paraId="2B7EF463" w14:textId="77777777" w:rsidR="00DF2D29" w:rsidRDefault="00DF2D29" w:rsidP="003C313B"/>
                          <w:p w14:paraId="7D4234CA" w14:textId="77777777" w:rsidR="00DF2D29" w:rsidRDefault="00DF2D29" w:rsidP="003C313B"/>
                          <w:p w14:paraId="488A31FF" w14:textId="77777777" w:rsidR="004B0993" w:rsidRDefault="00571BA4" w:rsidP="000C66F1">
                            <w:r>
                              <w:t xml:space="preserve"> </w:t>
                            </w:r>
                            <w:r w:rsidR="000C66F1" w:rsidRPr="0031669A">
                              <w:rPr>
                                <w:b/>
                                <w:bCs/>
                              </w:rPr>
                              <w:t>Questions?</w:t>
                            </w:r>
                            <w:r w:rsidR="000C66F1">
                              <w:t xml:space="preserve"> </w:t>
                            </w:r>
                          </w:p>
                          <w:p w14:paraId="3CA51D82" w14:textId="4EAFC7A0" w:rsidR="000C66F1" w:rsidRDefault="000C66F1" w:rsidP="000C66F1">
                            <w:r>
                              <w:t>Find more info at festusumc.org, or email Julie Holland at kidsconnect.festusumc@gmail.com</w:t>
                            </w:r>
                          </w:p>
                          <w:p w14:paraId="1B52F6A7" w14:textId="2569E8EF" w:rsidR="00930C1E" w:rsidRPr="003C313B" w:rsidRDefault="00571BA4" w:rsidP="003C313B">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24778" id="Text Box 12" o:spid="_x0000_s1027" type="#_x0000_t202" style="position:absolute;margin-left:363.6pt;margin-top:193.8pt;width:187.8pt;height:571.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" fillcolor="white [3201]" strokeweight=".5pt">
                <v:textbox>
                  <w:txbxContent>
                    <w:p w14:paraId="6875F2B4" w14:textId="14294286" w:rsidR="003C313B" w:rsidRDefault="003C313B" w:rsidP="003C313B"/>
                    <w:p w14:paraId="0ACB1EA0" w14:textId="27B650D3" w:rsidR="004009FD" w:rsidRPr="00607582" w:rsidRDefault="003246C9" w:rsidP="003246C9">
                      <w:pPr>
                        <w:rPr>
                          <w:b/>
                          <w:bCs/>
                        </w:rPr>
                      </w:pPr>
                      <w:r>
                        <w:rPr>
                          <w:b/>
                          <w:bCs/>
                          <w:noProof/>
                        </w:rPr>
                        <w:drawing>
                          <wp:inline distT="0" distB="0" distL="0" distR="0" wp14:anchorId="15C9A75F" wp14:editId="5090F888">
                            <wp:extent cx="2164080" cy="960667"/>
                            <wp:effectExtent l="0" t="0" r="7620" b="0"/>
                            <wp:docPr id="1473344043" name="Picture 11" descr="A blue sky with clou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727934" name="Picture 11" descr="A blue sky with clouds"/>
                                    <pic:cNvPicPr/>
                                  </pic:nvPicPr>
                                  <pic:blipFill>
                                    <a:blip r:embed="rId17">
                                      <a:extLst>
                                        <a:ext uri="{837473B0-CC2E-450A-ABE3-18F120FF3D39}">
                                          <a1611:picAttrSrcUrl xmlns:a1611="http://schemas.microsoft.com/office/drawing/2016/11/main" r:id="rId18"/>
                                        </a:ext>
                                      </a:extLst>
                                    </a:blip>
                                    <a:stretch>
                                      <a:fillRect/>
                                    </a:stretch>
                                  </pic:blipFill>
                                  <pic:spPr>
                                    <a:xfrm>
                                      <a:off x="0" y="0"/>
                                      <a:ext cx="2187120" cy="970895"/>
                                    </a:xfrm>
                                    <a:prstGeom prst="rect">
                                      <a:avLst/>
                                    </a:prstGeom>
                                  </pic:spPr>
                                </pic:pic>
                              </a:graphicData>
                            </a:graphic>
                          </wp:inline>
                        </w:drawing>
                      </w:r>
                    </w:p>
                    <w:p w14:paraId="193693E1" w14:textId="530DE753" w:rsidR="00CA3857" w:rsidRDefault="00CA3857" w:rsidP="00DF2D29">
                      <w:pPr>
                        <w:rPr>
                          <w:b/>
                          <w:bCs/>
                          <w:color w:val="000000" w:themeColor="text1"/>
                          <w:sz w:val="20"/>
                          <w:szCs w:val="20"/>
                        </w:rPr>
                      </w:pPr>
                      <w:r w:rsidRPr="00CA3857">
                        <w:rPr>
                          <w:b/>
                          <w:bCs/>
                          <w:color w:val="000000" w:themeColor="text1"/>
                          <w:sz w:val="20"/>
                          <w:szCs w:val="20"/>
                        </w:rPr>
                        <w:t>Sunday, April 13</w:t>
                      </w:r>
                      <w:r w:rsidRPr="00417A80">
                        <w:rPr>
                          <w:b/>
                          <w:bCs/>
                          <w:color w:val="000000" w:themeColor="text1"/>
                          <w:sz w:val="20"/>
                          <w:szCs w:val="20"/>
                          <w:vertAlign w:val="superscript"/>
                        </w:rPr>
                        <w:t>th</w:t>
                      </w:r>
                    </w:p>
                    <w:p w14:paraId="7074DA40" w14:textId="77777777" w:rsidR="00417A80" w:rsidRDefault="00417A80" w:rsidP="00417A80">
                      <w:pPr>
                        <w:rPr>
                          <w:i/>
                          <w:iCs/>
                          <w:color w:val="007BB8"/>
                        </w:rPr>
                      </w:pPr>
                      <w:r w:rsidRPr="00CA3857">
                        <w:rPr>
                          <w:i/>
                          <w:iCs/>
                          <w:color w:val="007BB8"/>
                        </w:rPr>
                        <w:t>Palm Sunday Celebration</w:t>
                      </w:r>
                    </w:p>
                    <w:p w14:paraId="020AB956" w14:textId="6F4C35C3" w:rsidR="00417A80" w:rsidRPr="00417A80" w:rsidRDefault="00417A80" w:rsidP="00DF2D29">
                      <w:pPr>
                        <w:rPr>
                          <w:b/>
                          <w:bCs/>
                          <w:sz w:val="20"/>
                          <w:szCs w:val="20"/>
                        </w:rPr>
                      </w:pPr>
                      <w:r w:rsidRPr="00355D05">
                        <w:rPr>
                          <w:b/>
                          <w:bCs/>
                          <w:sz w:val="20"/>
                          <w:szCs w:val="20"/>
                        </w:rPr>
                        <w:t>Sunday, April 20</w:t>
                      </w:r>
                      <w:r w:rsidRPr="00355D05">
                        <w:rPr>
                          <w:b/>
                          <w:bCs/>
                          <w:sz w:val="20"/>
                          <w:szCs w:val="20"/>
                          <w:vertAlign w:val="superscript"/>
                        </w:rPr>
                        <w:t>th</w:t>
                      </w:r>
                    </w:p>
                    <w:p w14:paraId="13E0D040" w14:textId="01B4932D" w:rsidR="00DF2D29" w:rsidRDefault="002D7CB1" w:rsidP="00DF2D29">
                      <w:pPr>
                        <w:rPr>
                          <w:i/>
                          <w:iCs/>
                          <w:color w:val="007BB8"/>
                        </w:rPr>
                      </w:pPr>
                      <w:r w:rsidRPr="002D7CB1">
                        <w:rPr>
                          <w:i/>
                          <w:iCs/>
                          <w:color w:val="007BB8"/>
                        </w:rPr>
                        <w:t>Easter @ FHS Performing Arts Center</w:t>
                      </w:r>
                    </w:p>
                    <w:p w14:paraId="7EB54B6D" w14:textId="77777777" w:rsidR="00B70337" w:rsidRPr="00E3773A" w:rsidRDefault="00B70337" w:rsidP="00B70337">
                      <w:pPr>
                        <w:rPr>
                          <w:b/>
                          <w:bCs/>
                          <w:color w:val="000000" w:themeColor="text1"/>
                          <w:sz w:val="20"/>
                          <w:szCs w:val="20"/>
                        </w:rPr>
                      </w:pPr>
                      <w:r w:rsidRPr="00355D05">
                        <w:rPr>
                          <w:b/>
                          <w:bCs/>
                          <w:color w:val="000000" w:themeColor="text1"/>
                          <w:sz w:val="20"/>
                          <w:szCs w:val="20"/>
                        </w:rPr>
                        <w:t>Thursday, May 1</w:t>
                      </w:r>
                      <w:r w:rsidRPr="00355D05">
                        <w:rPr>
                          <w:b/>
                          <w:bCs/>
                          <w:color w:val="000000" w:themeColor="text1"/>
                          <w:sz w:val="20"/>
                          <w:szCs w:val="20"/>
                          <w:vertAlign w:val="superscript"/>
                        </w:rPr>
                        <w:t>st</w:t>
                      </w:r>
                    </w:p>
                    <w:p w14:paraId="125C6C59" w14:textId="4C32B69D" w:rsidR="00B70337" w:rsidRDefault="00B70337" w:rsidP="00DF2D29">
                      <w:pPr>
                        <w:rPr>
                          <w:i/>
                          <w:iCs/>
                          <w:color w:val="007BB8"/>
                        </w:rPr>
                      </w:pPr>
                      <w:r>
                        <w:rPr>
                          <w:i/>
                          <w:iCs/>
                          <w:color w:val="007BB8"/>
                        </w:rPr>
                        <w:t>6:00 PM VBS planning meeting</w:t>
                      </w:r>
                    </w:p>
                    <w:p w14:paraId="714EDAD7" w14:textId="77777777" w:rsidR="00E3773A" w:rsidRPr="00355D05" w:rsidRDefault="00E3773A" w:rsidP="00E3773A">
                      <w:pPr>
                        <w:rPr>
                          <w:b/>
                          <w:bCs/>
                          <w:sz w:val="20"/>
                          <w:szCs w:val="20"/>
                        </w:rPr>
                      </w:pPr>
                      <w:r w:rsidRPr="00355D05">
                        <w:rPr>
                          <w:b/>
                          <w:bCs/>
                          <w:sz w:val="20"/>
                          <w:szCs w:val="20"/>
                        </w:rPr>
                        <w:t>Sunday, May 18</w:t>
                      </w:r>
                    </w:p>
                    <w:p w14:paraId="34394429" w14:textId="7C453C42" w:rsidR="002D7CB1" w:rsidRDefault="002D7CB1" w:rsidP="00DF2D29">
                      <w:pPr>
                        <w:rPr>
                          <w:i/>
                          <w:iCs/>
                          <w:color w:val="007BB8"/>
                        </w:rPr>
                      </w:pPr>
                      <w:r>
                        <w:rPr>
                          <w:i/>
                          <w:iCs/>
                          <w:color w:val="007BB8"/>
                        </w:rPr>
                        <w:t xml:space="preserve">HOLY MOLY! </w:t>
                      </w:r>
                      <w:r w:rsidRPr="002D7CB1">
                        <w:rPr>
                          <w:i/>
                          <w:iCs/>
                          <w:color w:val="007BB8"/>
                        </w:rPr>
                        <w:t>School’s Out Celebration</w:t>
                      </w:r>
                    </w:p>
                    <w:p w14:paraId="3932A0D5" w14:textId="1C340524" w:rsidR="00B70337" w:rsidRPr="00B70337" w:rsidRDefault="00B70337" w:rsidP="00DF2D29">
                      <w:pPr>
                        <w:rPr>
                          <w:b/>
                          <w:bCs/>
                          <w:sz w:val="18"/>
                          <w:szCs w:val="18"/>
                        </w:rPr>
                      </w:pPr>
                      <w:r>
                        <w:rPr>
                          <w:b/>
                          <w:bCs/>
                          <w:sz w:val="18"/>
                          <w:szCs w:val="18"/>
                        </w:rPr>
                        <w:t>July Dates TBD</w:t>
                      </w:r>
                    </w:p>
                    <w:p w14:paraId="57F959E5" w14:textId="403C16AD" w:rsidR="00CC2765" w:rsidRDefault="00CC2765" w:rsidP="00DF2D29">
                      <w:pPr>
                        <w:rPr>
                          <w:i/>
                          <w:iCs/>
                          <w:color w:val="007BB8"/>
                        </w:rPr>
                      </w:pPr>
                      <w:r>
                        <w:rPr>
                          <w:i/>
                          <w:iCs/>
                          <w:color w:val="007BB8"/>
                        </w:rPr>
                        <w:t>Vacation Bible School</w:t>
                      </w:r>
                    </w:p>
                    <w:p w14:paraId="74F6D422" w14:textId="09670109" w:rsidR="007C674E" w:rsidRPr="0003556B" w:rsidRDefault="007C674E" w:rsidP="00DF2D29">
                      <w:pPr>
                        <w:rPr>
                          <w:b/>
                          <w:bCs/>
                          <w:sz w:val="18"/>
                          <w:szCs w:val="18"/>
                        </w:rPr>
                      </w:pPr>
                      <w:r w:rsidRPr="0003556B">
                        <w:rPr>
                          <w:b/>
                          <w:bCs/>
                          <w:sz w:val="18"/>
                          <w:szCs w:val="18"/>
                        </w:rPr>
                        <w:t>As kids trek through the tundra of Alaska and experience what it means to trust in Jesus, prepare for amazing faith connections to unfold!</w:t>
                      </w:r>
                    </w:p>
                    <w:p w14:paraId="491EA653" w14:textId="7B38CE3E" w:rsidR="002D7CB1" w:rsidRDefault="009B5D83" w:rsidP="00DF2D29">
                      <w:r>
                        <w:rPr>
                          <w:noProof/>
                        </w:rPr>
                        <w:drawing>
                          <wp:inline distT="0" distB="0" distL="0" distR="0" wp14:anchorId="4D4D0779" wp14:editId="23B24C14">
                            <wp:extent cx="2203450" cy="2034540"/>
                            <wp:effectExtent l="0" t="0" r="6350" b="3810"/>
                            <wp:docPr id="770607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418588" name=""/>
                                    <pic:cNvPicPr/>
                                  </pic:nvPicPr>
                                  <pic:blipFill>
                                    <a:blip r:embed="rId19"/>
                                    <a:stretch>
                                      <a:fillRect/>
                                    </a:stretch>
                                  </pic:blipFill>
                                  <pic:spPr>
                                    <a:xfrm>
                                      <a:off x="0" y="0"/>
                                      <a:ext cx="2203450" cy="2034540"/>
                                    </a:xfrm>
                                    <a:prstGeom prst="rect">
                                      <a:avLst/>
                                    </a:prstGeom>
                                  </pic:spPr>
                                </pic:pic>
                              </a:graphicData>
                            </a:graphic>
                          </wp:inline>
                        </w:drawing>
                      </w:r>
                    </w:p>
                    <w:p w14:paraId="1AD63A6B" w14:textId="77777777" w:rsidR="002D7CB1" w:rsidRDefault="002D7CB1" w:rsidP="00DF2D29"/>
                    <w:p w14:paraId="5DAFA58B" w14:textId="77777777" w:rsidR="002D7CB1" w:rsidRPr="002D7CB1" w:rsidRDefault="002D7CB1" w:rsidP="00DF2D29"/>
                    <w:p w14:paraId="4DC8B97B" w14:textId="77777777" w:rsidR="00DF2D29" w:rsidRDefault="00DF2D29" w:rsidP="003C313B"/>
                    <w:p w14:paraId="496B61C8" w14:textId="77777777" w:rsidR="007D7BD0" w:rsidRDefault="007D7BD0" w:rsidP="003C313B"/>
                    <w:p w14:paraId="62131C04" w14:textId="77777777" w:rsidR="007D7BD0" w:rsidRDefault="007D7BD0" w:rsidP="003C313B"/>
                    <w:p w14:paraId="018586F3" w14:textId="77777777" w:rsidR="004B0993" w:rsidRDefault="004B0993" w:rsidP="003C313B"/>
                    <w:p w14:paraId="224E004D" w14:textId="77777777" w:rsidR="00DF2D29" w:rsidRDefault="00DF2D29" w:rsidP="003C313B"/>
                    <w:p w14:paraId="15AA833D" w14:textId="77777777" w:rsidR="00DF2D29" w:rsidRDefault="00DF2D29" w:rsidP="003C313B"/>
                    <w:p w14:paraId="06AEB5CE" w14:textId="77777777" w:rsidR="004B0993" w:rsidRDefault="004B0993" w:rsidP="003C313B"/>
                    <w:p w14:paraId="552B5724" w14:textId="77777777" w:rsidR="00DF2D29" w:rsidRDefault="00DF2D29" w:rsidP="003C313B"/>
                    <w:p w14:paraId="6EE4CB6B" w14:textId="77777777" w:rsidR="00DF2D29" w:rsidRDefault="00DF2D29" w:rsidP="003C313B"/>
                    <w:p w14:paraId="31B6F235" w14:textId="77777777" w:rsidR="00DF2D29" w:rsidRDefault="00DF2D29" w:rsidP="003C313B"/>
                    <w:p w14:paraId="2B7EF463" w14:textId="77777777" w:rsidR="00DF2D29" w:rsidRDefault="00DF2D29" w:rsidP="003C313B"/>
                    <w:p w14:paraId="7D4234CA" w14:textId="77777777" w:rsidR="00DF2D29" w:rsidRDefault="00DF2D29" w:rsidP="003C313B"/>
                    <w:p w14:paraId="488A31FF" w14:textId="77777777" w:rsidR="004B0993" w:rsidRDefault="00571BA4" w:rsidP="000C66F1">
                      <w:r>
                        <w:t xml:space="preserve"> </w:t>
                      </w:r>
                      <w:r w:rsidR="000C66F1" w:rsidRPr="0031669A">
                        <w:rPr>
                          <w:b/>
                          <w:bCs/>
                        </w:rPr>
                        <w:t>Questions?</w:t>
                      </w:r>
                      <w:r w:rsidR="000C66F1">
                        <w:t xml:space="preserve"> </w:t>
                      </w:r>
                    </w:p>
                    <w:p w14:paraId="3CA51D82" w14:textId="4EAFC7A0" w:rsidR="000C66F1" w:rsidRDefault="000C66F1" w:rsidP="000C66F1">
                      <w:r>
                        <w:t>Find more info at festusumc.org, or email Julie Holland at kidsconnect.festusumc@gmail.com</w:t>
                      </w:r>
                    </w:p>
                    <w:p w14:paraId="1B52F6A7" w14:textId="2569E8EF" w:rsidR="00930C1E" w:rsidRPr="003C313B" w:rsidRDefault="00571BA4" w:rsidP="003C313B">
                      <w:r>
                        <w:t xml:space="preserve">  </w:t>
                      </w:r>
                    </w:p>
                  </w:txbxContent>
                </v:textbox>
              </v:shape>
            </w:pict>
          </mc:Fallback>
        </mc:AlternateContent>
      </w:r>
      <w:r w:rsidR="00F859EC" w:rsidRPr="0031669A">
        <w:rPr>
          <w:noProof/>
          <w:color w:val="00B0F0"/>
          <w:lang w:val="en-AU" w:eastAsia="en-AU"/>
        </w:rPr>
        <mc:AlternateContent>
          <mc:Choice Requires="wpg">
            <w:drawing>
              <wp:anchor distT="0" distB="0" distL="114300" distR="114300" simplePos="0" relativeHeight="251655680" behindDoc="1" locked="1" layoutInCell="1" allowOverlap="1" wp14:anchorId="6505A0B2" wp14:editId="0AD68CEA">
                <wp:simplePos x="0" y="0"/>
                <wp:positionH relativeFrom="page">
                  <wp:align>right</wp:align>
                </wp:positionH>
                <wp:positionV relativeFrom="paragraph">
                  <wp:posOffset>7620</wp:posOffset>
                </wp:positionV>
                <wp:extent cx="7772400" cy="9776460"/>
                <wp:effectExtent l="0" t="0" r="0" b="0"/>
                <wp:wrapNone/>
                <wp:docPr id="11" name="Group 11" descr="Decorativ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72400" cy="9776460"/>
                          <a:chOff x="0" y="0"/>
                          <a:chExt cx="7772400" cy="9810413"/>
                        </a:xfrm>
                        <a:solidFill>
                          <a:srgbClr val="7030A0"/>
                        </a:solidFill>
                      </wpg:grpSpPr>
                      <wps:wsp>
                        <wps:cNvPr id="9" name="Freeform 5" descr="First page top block"/>
                        <wps:cNvSpPr>
                          <a:spLocks/>
                        </wps:cNvSpPr>
                        <wps:spPr bwMode="auto">
                          <a:xfrm>
                            <a:off x="0" y="0"/>
                            <a:ext cx="7772400" cy="2109470"/>
                          </a:xfrm>
                          <a:custGeom>
                            <a:avLst/>
                            <a:gdLst>
                              <a:gd name="T0" fmla="*/ 0 w 12240"/>
                              <a:gd name="T1" fmla="*/ 3380 h 3380"/>
                              <a:gd name="T2" fmla="*/ 12240 w 12240"/>
                              <a:gd name="T3" fmla="*/ 3380 h 3380"/>
                              <a:gd name="T4" fmla="*/ 12240 w 12240"/>
                              <a:gd name="T5" fmla="*/ 0 h 3380"/>
                              <a:gd name="T6" fmla="*/ 0 w 12240"/>
                              <a:gd name="T7" fmla="*/ 0 h 3380"/>
                              <a:gd name="T8" fmla="*/ 0 w 12240"/>
                              <a:gd name="T9" fmla="*/ 3380 h 3380"/>
                            </a:gdLst>
                            <a:ahLst/>
                            <a:cxnLst>
                              <a:cxn ang="0">
                                <a:pos x="T0" y="T1"/>
                              </a:cxn>
                              <a:cxn ang="0">
                                <a:pos x="T2" y="T3"/>
                              </a:cxn>
                              <a:cxn ang="0">
                                <a:pos x="T4" y="T5"/>
                              </a:cxn>
                              <a:cxn ang="0">
                                <a:pos x="T6" y="T7"/>
                              </a:cxn>
                              <a:cxn ang="0">
                                <a:pos x="T8" y="T9"/>
                              </a:cxn>
                            </a:cxnLst>
                            <a:rect l="0" t="0" r="r" b="b"/>
                            <a:pathLst>
                              <a:path w="12240" h="3380">
                                <a:moveTo>
                                  <a:pt x="0" y="3380"/>
                                </a:moveTo>
                                <a:lnTo>
                                  <a:pt x="12240" y="3380"/>
                                </a:lnTo>
                                <a:lnTo>
                                  <a:pt x="12240" y="0"/>
                                </a:lnTo>
                                <a:lnTo>
                                  <a:pt x="0" y="0"/>
                                </a:lnTo>
                                <a:lnTo>
                                  <a:pt x="0" y="3380"/>
                                </a:lnTo>
                                <a:close/>
                              </a:path>
                            </a:pathLst>
                          </a:custGeom>
                          <a:grpFill/>
                          <a:ln>
                            <a:noFill/>
                          </a:ln>
                        </wps:spPr>
                        <wps:bodyPr rot="0" vert="horz" wrap="square" lIns="91440" tIns="45720" rIns="91440" bIns="45720" anchor="t" anchorCtr="0" upright="1">
                          <a:noAutofit/>
                        </wps:bodyPr>
                      </wps:wsp>
                      <wps:wsp>
                        <wps:cNvPr id="8" name="Freeform 4" descr="First page right bottom block"/>
                        <wps:cNvSpPr>
                          <a:spLocks/>
                        </wps:cNvSpPr>
                        <wps:spPr bwMode="auto">
                          <a:xfrm>
                            <a:off x="4937760" y="2263888"/>
                            <a:ext cx="2727960" cy="7546525"/>
                          </a:xfrm>
                          <a:custGeom>
                            <a:avLst/>
                            <a:gdLst>
                              <a:gd name="T0" fmla="*/ 0 w 4280"/>
                              <a:gd name="T1" fmla="*/ 11720 h 11720"/>
                              <a:gd name="T2" fmla="*/ 4280 w 4280"/>
                              <a:gd name="T3" fmla="*/ 11720 h 11720"/>
                              <a:gd name="T4" fmla="*/ 4280 w 4280"/>
                              <a:gd name="T5" fmla="*/ 0 h 11720"/>
                              <a:gd name="T6" fmla="*/ 0 w 4280"/>
                              <a:gd name="T7" fmla="*/ 0 h 11720"/>
                              <a:gd name="T8" fmla="*/ 0 w 4280"/>
                              <a:gd name="T9" fmla="*/ 11720 h 11720"/>
                            </a:gdLst>
                            <a:ahLst/>
                            <a:cxnLst>
                              <a:cxn ang="0">
                                <a:pos x="T0" y="T1"/>
                              </a:cxn>
                              <a:cxn ang="0">
                                <a:pos x="T2" y="T3"/>
                              </a:cxn>
                              <a:cxn ang="0">
                                <a:pos x="T4" y="T5"/>
                              </a:cxn>
                              <a:cxn ang="0">
                                <a:pos x="T6" y="T7"/>
                              </a:cxn>
                              <a:cxn ang="0">
                                <a:pos x="T8" y="T9"/>
                              </a:cxn>
                            </a:cxnLst>
                            <a:rect l="0" t="0" r="r" b="b"/>
                            <a:pathLst>
                              <a:path w="4280" h="11720">
                                <a:moveTo>
                                  <a:pt x="0" y="11720"/>
                                </a:moveTo>
                                <a:lnTo>
                                  <a:pt x="4280" y="11720"/>
                                </a:lnTo>
                                <a:lnTo>
                                  <a:pt x="4280" y="0"/>
                                </a:lnTo>
                                <a:lnTo>
                                  <a:pt x="0" y="0"/>
                                </a:lnTo>
                                <a:lnTo>
                                  <a:pt x="0" y="11720"/>
                                </a:lnTo>
                                <a:close/>
                              </a:path>
                            </a:pathLst>
                          </a:custGeom>
                          <a:grpFill/>
                          <a:ln>
                            <a:noFill/>
                          </a:ln>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22E5A5F0" id="Group 11" o:spid="_x0000_s1026" alt="Decorative" style="position:absolute;margin-left:560.8pt;margin-top:.6pt;width:612pt;height:769.8pt;z-index:-251660800;mso-position-horizontal:right;mso-position-horizontal-relative:page;mso-height-relative:margin" coordsize="77724,98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">
                <v:shape id="Freeform 5" o:spid="_x0000_s1027" alt="First page top block" style="position:absolute;width:77724;height:21094;visibility:visible;mso-wrap-style:square;v-text-anchor:top" coordsize="12240,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" path="m,3380r12240,l12240,,,,,3380xe" filled="f" stroked="f">
                  <v:path arrowok="t" o:connecttype="custom" o:connectlocs="0,2109470;7772400,2109470;7772400,0;0,0;0,2109470" o:connectangles="0,0,0,0,0"/>
                </v:shape>
                <v:shape id="Freeform 4" o:spid="_x0000_s1028" alt="First page right bottom block" style="position:absolute;left:49377;top:22638;width:27280;height:75466;visibility:visible;mso-wrap-style:square;v-text-anchor:top" coordsize="4280,1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" path="m,11720r4280,l4280,,,,,11720xe" filled="f" stroked="f">
                  <v:path arrowok="t" o:connecttype="custom" o:connectlocs="0,7546525;2727960,7546525;2727960,0;0,0;0,7546525" o:connectangles="0,0,0,0,0"/>
                </v:shape>
                <w10:wrap anchorx="page"/>
                <w10:anchorlock/>
              </v:group>
            </w:pict>
          </mc:Fallback>
        </mc:AlternateContent>
      </w:r>
      <w:r w:rsidR="002939D4" w:rsidRPr="00B01BD8">
        <w:rPr>
          <w:noProof/>
          <w:color w:val="0070C0"/>
          <w:lang w:val="en-AU" w:eastAsia="en-AU"/>
        </w:rPr>
        <w:t xml:space="preserve"> </w:t>
      </w:r>
    </w:p>
    <w:tbl>
      <w:tblPr>
        <w:tblW w:w="5000" w:type="pct"/>
        <w:tblLook w:val="0600" w:firstRow="0" w:lastRow="0" w:firstColumn="0" w:lastColumn="0" w:noHBand="1" w:noVBand="1"/>
        <w:tblDescription w:val="First page layout table"/>
      </w:tblPr>
      <w:tblGrid>
        <w:gridCol w:w="7020"/>
        <w:gridCol w:w="361"/>
        <w:gridCol w:w="3419"/>
      </w:tblGrid>
      <w:tr w:rsidR="00B01BD8" w:rsidRPr="00B01BD8" w14:paraId="75CAE164" w14:textId="77777777" w:rsidTr="00C1734B">
        <w:trPr>
          <w:trHeight w:hRule="exact" w:val="1548"/>
        </w:trPr>
        <w:tc>
          <w:tcPr>
            <w:tcW w:w="5000" w:type="pct"/>
            <w:gridSpan w:val="3"/>
          </w:tcPr>
          <w:p w14:paraId="3DDA2BB0" w14:textId="05257FA4" w:rsidR="005D6E16" w:rsidRPr="00642CA9" w:rsidRDefault="00805273" w:rsidP="006E3617">
            <w:pPr>
              <w:pStyle w:val="Title"/>
            </w:pPr>
            <w:r w:rsidRPr="00642CA9">
              <w:t>1</w:t>
            </w:r>
            <w:r w:rsidRPr="00642CA9">
              <w:rPr>
                <w:vertAlign w:val="superscript"/>
              </w:rPr>
              <w:t>st</w:t>
            </w:r>
            <w:r w:rsidRPr="00642CA9">
              <w:t xml:space="preserve"> UMC Kids</w:t>
            </w:r>
            <w:r w:rsidR="002939D4" w:rsidRPr="00642CA9">
              <w:rPr>
                <w:noProof/>
              </w:rPr>
              <w:t xml:space="preserve"> </w:t>
            </w:r>
          </w:p>
        </w:tc>
      </w:tr>
      <w:tr w:rsidR="00B01BD8" w:rsidRPr="00B01BD8" w14:paraId="3D3E3D9F" w14:textId="77777777" w:rsidTr="007A4E8C">
        <w:trPr>
          <w:trHeight w:hRule="exact" w:val="720"/>
        </w:trPr>
        <w:tc>
          <w:tcPr>
            <w:tcW w:w="5000" w:type="pct"/>
            <w:gridSpan w:val="3"/>
            <w:shd w:val="clear" w:color="auto" w:fill="auto"/>
          </w:tcPr>
          <w:p w14:paraId="0335AD19" w14:textId="0A9E6CD4" w:rsidR="005D6E16" w:rsidRPr="00B01BD8" w:rsidRDefault="00E3475C" w:rsidP="004053A4">
            <w:pPr>
              <w:pStyle w:val="Subtitle"/>
              <w:shd w:val="clear" w:color="auto" w:fill="60A500"/>
            </w:pPr>
            <w:r>
              <w:rPr>
                <w:noProof/>
                <w:color w:val="00B0F0"/>
                <w:lang w:val="en-AU" w:eastAsia="en-AU"/>
              </w:rPr>
              <w:drawing>
                <wp:anchor distT="0" distB="0" distL="114300" distR="114300" simplePos="0" relativeHeight="251660800" behindDoc="0" locked="0" layoutInCell="1" allowOverlap="1" wp14:anchorId="6AEF6D3A" wp14:editId="2DB96F16">
                  <wp:simplePos x="0" y="0"/>
                  <wp:positionH relativeFrom="column">
                    <wp:posOffset>4457700</wp:posOffset>
                  </wp:positionH>
                  <wp:positionV relativeFrom="paragraph">
                    <wp:posOffset>-1402715</wp:posOffset>
                  </wp:positionV>
                  <wp:extent cx="2324100" cy="1836420"/>
                  <wp:effectExtent l="0" t="0" r="0" b="0"/>
                  <wp:wrapNone/>
                  <wp:docPr id="705528578" name="Picture 5" descr="Purple flowers and yellow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528578" name="Picture 5" descr="Purple flowers and yellow flowers&#10;&#10;AI-generated content may be incorrect."/>
                          <pic:cNvPicPr/>
                        </pic:nvPicPr>
                        <pic:blipFill>
                          <a:blip r:embed="rId20">
                            <a:extLst>
                              <a:ext uri="{837473B0-CC2E-450A-ABE3-18F120FF3D39}">
                                <a1611:picAttrSrcUrl xmlns:a1611="http://schemas.microsoft.com/office/drawing/2016/11/main" r:id="rId21"/>
                              </a:ext>
                            </a:extLst>
                          </a:blip>
                          <a:stretch>
                            <a:fillRect/>
                          </a:stretch>
                        </pic:blipFill>
                        <pic:spPr>
                          <a:xfrm>
                            <a:off x="0" y="0"/>
                            <a:ext cx="2324100" cy="1836420"/>
                          </a:xfrm>
                          <a:prstGeom prst="rect">
                            <a:avLst/>
                          </a:prstGeom>
                        </pic:spPr>
                      </pic:pic>
                    </a:graphicData>
                  </a:graphic>
                  <wp14:sizeRelH relativeFrom="margin">
                    <wp14:pctWidth>0</wp14:pctWidth>
                  </wp14:sizeRelH>
                  <wp14:sizeRelV relativeFrom="margin">
                    <wp14:pctHeight>0</wp14:pctHeight>
                  </wp14:sizeRelV>
                </wp:anchor>
              </w:drawing>
            </w:r>
            <w:r w:rsidR="0064720F">
              <w:t>SPRING</w:t>
            </w:r>
          </w:p>
        </w:tc>
      </w:tr>
      <w:tr w:rsidR="005D6E16" w14:paraId="750E9A7D" w14:textId="77777777" w:rsidTr="00B01BD8">
        <w:trPr>
          <w:trHeight w:hRule="exact" w:val="1080"/>
        </w:trPr>
        <w:tc>
          <w:tcPr>
            <w:tcW w:w="5000" w:type="pct"/>
            <w:gridSpan w:val="3"/>
            <w:shd w:val="clear" w:color="auto" w:fill="auto"/>
          </w:tcPr>
          <w:p w14:paraId="5146CDE4" w14:textId="51BF8084" w:rsidR="005D6E16" w:rsidRPr="00422C3D" w:rsidRDefault="00642CA9" w:rsidP="00D05519">
            <w:pPr>
              <w:pStyle w:val="Heading1"/>
              <w:rPr>
                <w:color w:val="CC4438" w:themeColor="accent4"/>
                <w:sz w:val="44"/>
                <w:szCs w:val="44"/>
              </w:rPr>
            </w:pPr>
            <w:r>
              <w:rPr>
                <w:color w:val="000000" w:themeColor="text1"/>
                <w:sz w:val="44"/>
                <w:szCs w:val="44"/>
              </w:rPr>
              <w:t>Thankful and Blessed</w:t>
            </w:r>
          </w:p>
          <w:p w14:paraId="17CED6AE" w14:textId="2190D4CA" w:rsidR="00306C6D" w:rsidRPr="00306C6D" w:rsidRDefault="00306C6D" w:rsidP="00306C6D"/>
        </w:tc>
      </w:tr>
      <w:tr w:rsidR="005129BA" w14:paraId="5A34DBB5" w14:textId="77777777" w:rsidTr="006E3617">
        <w:trPr>
          <w:trHeight w:val="1350"/>
        </w:trPr>
        <w:tc>
          <w:tcPr>
            <w:tcW w:w="3250" w:type="pct"/>
          </w:tcPr>
          <w:p w14:paraId="1E132EF1" w14:textId="05434E2E" w:rsidR="005D6E16" w:rsidRPr="00BD13D2" w:rsidRDefault="005D6E16" w:rsidP="006E3617">
            <w:pPr>
              <w:pStyle w:val="Quote"/>
            </w:pPr>
          </w:p>
        </w:tc>
        <w:tc>
          <w:tcPr>
            <w:tcW w:w="167" w:type="pct"/>
          </w:tcPr>
          <w:p w14:paraId="60FC9EC7" w14:textId="77777777" w:rsidR="005D6E16" w:rsidRPr="00847CB0" w:rsidRDefault="005D6E16" w:rsidP="00D05519">
            <w:pPr>
              <w:spacing w:after="0"/>
              <w:rPr>
                <w:sz w:val="8"/>
              </w:rPr>
            </w:pPr>
          </w:p>
        </w:tc>
        <w:tc>
          <w:tcPr>
            <w:tcW w:w="1583" w:type="pct"/>
          </w:tcPr>
          <w:p w14:paraId="56642038" w14:textId="5DEFE317" w:rsidR="005D6E16" w:rsidRDefault="005D6E16" w:rsidP="00D05519"/>
        </w:tc>
      </w:tr>
    </w:tbl>
    <w:p w14:paraId="2A5D0C63" w14:textId="670B6EC3" w:rsidR="00F859EC" w:rsidRDefault="00F859EC" w:rsidP="00DE38D0">
      <w:pPr>
        <w:pStyle w:val="Graphic"/>
        <w:sectPr w:rsidR="00F859EC" w:rsidSect="006B5E17">
          <w:type w:val="continuous"/>
          <w:pgSz w:w="12240" w:h="15840" w:code="1"/>
          <w:pgMar w:top="0" w:right="720" w:bottom="0" w:left="720" w:header="0" w:footer="0" w:gutter="0"/>
          <w:cols w:space="720"/>
          <w:noEndnote/>
          <w:docGrid w:linePitch="326"/>
        </w:sectPr>
      </w:pPr>
    </w:p>
    <w:p w14:paraId="2DBD92EB" w14:textId="6A599C4C" w:rsidR="001C7677" w:rsidRPr="001C7677" w:rsidRDefault="001C7677" w:rsidP="001C7677">
      <w:pPr>
        <w:tabs>
          <w:tab w:val="left" w:pos="3103"/>
        </w:tabs>
      </w:pPr>
    </w:p>
    <w:sectPr w:rsidR="001C7677" w:rsidRPr="001C7677" w:rsidSect="006B5E17">
      <w:pgSz w:w="12240" w:h="15840" w:code="1"/>
      <w:pgMar w:top="0" w:right="720" w:bottom="0" w:left="720" w:header="720" w:footer="431"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BDC349" w14:textId="77777777" w:rsidR="007D6509" w:rsidRDefault="007D6509" w:rsidP="00F921A1">
      <w:pPr>
        <w:spacing w:after="0"/>
      </w:pPr>
      <w:r>
        <w:separator/>
      </w:r>
    </w:p>
  </w:endnote>
  <w:endnote w:type="continuationSeparator" w:id="0">
    <w:p w14:paraId="0A8830EE" w14:textId="77777777" w:rsidR="007D6509" w:rsidRDefault="007D6509" w:rsidP="00F921A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ill Sans">
    <w:altName w:val="Arial"/>
    <w:charset w:val="00"/>
    <w:family w:val="auto"/>
    <w:pitch w:val="variable"/>
    <w:sig w:usb0="80000267" w:usb1="00000000" w:usb2="00000000" w:usb3="00000000" w:csb0="000001F7"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513B19" w14:textId="77777777" w:rsidR="007D6509" w:rsidRDefault="007D6509" w:rsidP="00F921A1">
      <w:pPr>
        <w:spacing w:after="0"/>
      </w:pPr>
      <w:r>
        <w:separator/>
      </w:r>
    </w:p>
  </w:footnote>
  <w:footnote w:type="continuationSeparator" w:id="0">
    <w:p w14:paraId="1CAA118B" w14:textId="77777777" w:rsidR="007D6509" w:rsidRDefault="007D6509" w:rsidP="00F921A1">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258321F"/>
    <w:multiLevelType w:val="multilevel"/>
    <w:tmpl w:val="30F6DD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4E247020"/>
    <w:multiLevelType w:val="multilevel"/>
    <w:tmpl w:val="934EA9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71E5234D"/>
    <w:multiLevelType w:val="hybridMultilevel"/>
    <w:tmpl w:val="9B92B238"/>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67131558">
    <w:abstractNumId w:val="1"/>
  </w:num>
  <w:num w:numId="2" w16cid:durableId="690646950">
    <w:abstractNumId w:val="0"/>
  </w:num>
  <w:num w:numId="3" w16cid:durableId="191740038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attachedTemplate r:id="rId1"/>
  <w:stylePaneSortMethod w:val="0000"/>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5273"/>
    <w:rsid w:val="00005F1D"/>
    <w:rsid w:val="00016892"/>
    <w:rsid w:val="000266D5"/>
    <w:rsid w:val="00034CEA"/>
    <w:rsid w:val="00034F4B"/>
    <w:rsid w:val="0003556B"/>
    <w:rsid w:val="00035872"/>
    <w:rsid w:val="00035D93"/>
    <w:rsid w:val="00040C1A"/>
    <w:rsid w:val="00047D65"/>
    <w:rsid w:val="00057782"/>
    <w:rsid w:val="0006180E"/>
    <w:rsid w:val="00077409"/>
    <w:rsid w:val="00085E82"/>
    <w:rsid w:val="000A7ED9"/>
    <w:rsid w:val="000B337A"/>
    <w:rsid w:val="000B79FB"/>
    <w:rsid w:val="000C058F"/>
    <w:rsid w:val="000C66F1"/>
    <w:rsid w:val="000D070F"/>
    <w:rsid w:val="000D3E74"/>
    <w:rsid w:val="000D53AE"/>
    <w:rsid w:val="000F0238"/>
    <w:rsid w:val="000F69D6"/>
    <w:rsid w:val="000F6A34"/>
    <w:rsid w:val="000F76DB"/>
    <w:rsid w:val="000F7C9C"/>
    <w:rsid w:val="001031CF"/>
    <w:rsid w:val="00106D38"/>
    <w:rsid w:val="001107FC"/>
    <w:rsid w:val="00117CE1"/>
    <w:rsid w:val="00131C96"/>
    <w:rsid w:val="00137995"/>
    <w:rsid w:val="001505D9"/>
    <w:rsid w:val="001509F5"/>
    <w:rsid w:val="00160216"/>
    <w:rsid w:val="0016065B"/>
    <w:rsid w:val="00163CD1"/>
    <w:rsid w:val="001743A2"/>
    <w:rsid w:val="0018546B"/>
    <w:rsid w:val="001B6985"/>
    <w:rsid w:val="001C7677"/>
    <w:rsid w:val="001D1C07"/>
    <w:rsid w:val="001D412B"/>
    <w:rsid w:val="001D4D8B"/>
    <w:rsid w:val="001D5697"/>
    <w:rsid w:val="001D60CE"/>
    <w:rsid w:val="001F303F"/>
    <w:rsid w:val="00215D38"/>
    <w:rsid w:val="00231171"/>
    <w:rsid w:val="00243076"/>
    <w:rsid w:val="002461E0"/>
    <w:rsid w:val="00255AA2"/>
    <w:rsid w:val="00265509"/>
    <w:rsid w:val="00272F65"/>
    <w:rsid w:val="00280389"/>
    <w:rsid w:val="00282BE6"/>
    <w:rsid w:val="00283AB5"/>
    <w:rsid w:val="002900CB"/>
    <w:rsid w:val="00290F3B"/>
    <w:rsid w:val="002939D4"/>
    <w:rsid w:val="00296CF0"/>
    <w:rsid w:val="002A2743"/>
    <w:rsid w:val="002B4CA9"/>
    <w:rsid w:val="002D4BE1"/>
    <w:rsid w:val="002D7CB1"/>
    <w:rsid w:val="002E40A8"/>
    <w:rsid w:val="002E76DC"/>
    <w:rsid w:val="002F69F6"/>
    <w:rsid w:val="003013B6"/>
    <w:rsid w:val="00301984"/>
    <w:rsid w:val="00303F59"/>
    <w:rsid w:val="00305E00"/>
    <w:rsid w:val="00306C6D"/>
    <w:rsid w:val="00310CBF"/>
    <w:rsid w:val="003144D1"/>
    <w:rsid w:val="0031669A"/>
    <w:rsid w:val="00317F8B"/>
    <w:rsid w:val="00322485"/>
    <w:rsid w:val="0032356A"/>
    <w:rsid w:val="003246C9"/>
    <w:rsid w:val="003342FE"/>
    <w:rsid w:val="00336726"/>
    <w:rsid w:val="0033720E"/>
    <w:rsid w:val="00355D05"/>
    <w:rsid w:val="00356A46"/>
    <w:rsid w:val="00374F30"/>
    <w:rsid w:val="00383D8F"/>
    <w:rsid w:val="003A2322"/>
    <w:rsid w:val="003A2F10"/>
    <w:rsid w:val="003B4506"/>
    <w:rsid w:val="003C313B"/>
    <w:rsid w:val="003C3A35"/>
    <w:rsid w:val="003D0591"/>
    <w:rsid w:val="003E7F2A"/>
    <w:rsid w:val="003F3EAA"/>
    <w:rsid w:val="004009FD"/>
    <w:rsid w:val="004053A4"/>
    <w:rsid w:val="00417A80"/>
    <w:rsid w:val="00422C3D"/>
    <w:rsid w:val="00457330"/>
    <w:rsid w:val="004753B0"/>
    <w:rsid w:val="00475D4D"/>
    <w:rsid w:val="00483844"/>
    <w:rsid w:val="00490793"/>
    <w:rsid w:val="004A698D"/>
    <w:rsid w:val="004B0993"/>
    <w:rsid w:val="004B341F"/>
    <w:rsid w:val="004C7A15"/>
    <w:rsid w:val="004D1899"/>
    <w:rsid w:val="004F0D71"/>
    <w:rsid w:val="00502E6C"/>
    <w:rsid w:val="00504488"/>
    <w:rsid w:val="005129BA"/>
    <w:rsid w:val="00532B15"/>
    <w:rsid w:val="005533C6"/>
    <w:rsid w:val="0055719D"/>
    <w:rsid w:val="00571BA4"/>
    <w:rsid w:val="0059162C"/>
    <w:rsid w:val="00594B47"/>
    <w:rsid w:val="00595581"/>
    <w:rsid w:val="00596383"/>
    <w:rsid w:val="005A7E30"/>
    <w:rsid w:val="005B5ACD"/>
    <w:rsid w:val="005B6183"/>
    <w:rsid w:val="005C7132"/>
    <w:rsid w:val="005D1DC4"/>
    <w:rsid w:val="005D221A"/>
    <w:rsid w:val="005D43E5"/>
    <w:rsid w:val="005D5C04"/>
    <w:rsid w:val="005D6E16"/>
    <w:rsid w:val="005E04FE"/>
    <w:rsid w:val="005E4501"/>
    <w:rsid w:val="005F1EFB"/>
    <w:rsid w:val="005F5948"/>
    <w:rsid w:val="00602E6B"/>
    <w:rsid w:val="00604288"/>
    <w:rsid w:val="00607582"/>
    <w:rsid w:val="00625BE0"/>
    <w:rsid w:val="00627D8A"/>
    <w:rsid w:val="00630F09"/>
    <w:rsid w:val="00634327"/>
    <w:rsid w:val="00636B07"/>
    <w:rsid w:val="00642CA9"/>
    <w:rsid w:val="0064720F"/>
    <w:rsid w:val="006500F6"/>
    <w:rsid w:val="006563D7"/>
    <w:rsid w:val="00663895"/>
    <w:rsid w:val="006931D4"/>
    <w:rsid w:val="006A44C7"/>
    <w:rsid w:val="006B281A"/>
    <w:rsid w:val="006B5E17"/>
    <w:rsid w:val="006B7AD7"/>
    <w:rsid w:val="006C56E2"/>
    <w:rsid w:val="006E0924"/>
    <w:rsid w:val="006E3617"/>
    <w:rsid w:val="00704279"/>
    <w:rsid w:val="0071184A"/>
    <w:rsid w:val="007162EB"/>
    <w:rsid w:val="00717BE8"/>
    <w:rsid w:val="00721A7A"/>
    <w:rsid w:val="00722D21"/>
    <w:rsid w:val="0072760F"/>
    <w:rsid w:val="007408EB"/>
    <w:rsid w:val="0074498C"/>
    <w:rsid w:val="007549FE"/>
    <w:rsid w:val="00776AF9"/>
    <w:rsid w:val="00791A78"/>
    <w:rsid w:val="00795B77"/>
    <w:rsid w:val="0079787D"/>
    <w:rsid w:val="007A4E8C"/>
    <w:rsid w:val="007C0018"/>
    <w:rsid w:val="007C674E"/>
    <w:rsid w:val="007D6509"/>
    <w:rsid w:val="007D7BD0"/>
    <w:rsid w:val="007E2264"/>
    <w:rsid w:val="007E5CB5"/>
    <w:rsid w:val="007E5F0F"/>
    <w:rsid w:val="007E7F19"/>
    <w:rsid w:val="007F18A5"/>
    <w:rsid w:val="007F46FE"/>
    <w:rsid w:val="00800044"/>
    <w:rsid w:val="00805273"/>
    <w:rsid w:val="00816137"/>
    <w:rsid w:val="008366F2"/>
    <w:rsid w:val="008435D6"/>
    <w:rsid w:val="00844E97"/>
    <w:rsid w:val="00847CB0"/>
    <w:rsid w:val="00854F33"/>
    <w:rsid w:val="008560C3"/>
    <w:rsid w:val="00856D33"/>
    <w:rsid w:val="00861040"/>
    <w:rsid w:val="00861877"/>
    <w:rsid w:val="0087169F"/>
    <w:rsid w:val="008769F0"/>
    <w:rsid w:val="008917C1"/>
    <w:rsid w:val="008B0E6A"/>
    <w:rsid w:val="008B2978"/>
    <w:rsid w:val="008C2399"/>
    <w:rsid w:val="008D3A90"/>
    <w:rsid w:val="008D42B1"/>
    <w:rsid w:val="008E3D9B"/>
    <w:rsid w:val="008E6BB3"/>
    <w:rsid w:val="008E76C8"/>
    <w:rsid w:val="008F2C61"/>
    <w:rsid w:val="009052F9"/>
    <w:rsid w:val="00921751"/>
    <w:rsid w:val="00923F3C"/>
    <w:rsid w:val="009302EC"/>
    <w:rsid w:val="00930C1E"/>
    <w:rsid w:val="00931B7E"/>
    <w:rsid w:val="00953215"/>
    <w:rsid w:val="00970D16"/>
    <w:rsid w:val="00975F92"/>
    <w:rsid w:val="00980829"/>
    <w:rsid w:val="00980916"/>
    <w:rsid w:val="00980F8D"/>
    <w:rsid w:val="0098403D"/>
    <w:rsid w:val="009A1D67"/>
    <w:rsid w:val="009B5D83"/>
    <w:rsid w:val="009C1D48"/>
    <w:rsid w:val="009C209D"/>
    <w:rsid w:val="009C614C"/>
    <w:rsid w:val="009D55D6"/>
    <w:rsid w:val="00A04E4A"/>
    <w:rsid w:val="00A11F83"/>
    <w:rsid w:val="00A12029"/>
    <w:rsid w:val="00A1628B"/>
    <w:rsid w:val="00A16B82"/>
    <w:rsid w:val="00A313DA"/>
    <w:rsid w:val="00A468D9"/>
    <w:rsid w:val="00A5315A"/>
    <w:rsid w:val="00A65EA0"/>
    <w:rsid w:val="00A8413C"/>
    <w:rsid w:val="00A86951"/>
    <w:rsid w:val="00A91EBB"/>
    <w:rsid w:val="00A920BC"/>
    <w:rsid w:val="00A94E04"/>
    <w:rsid w:val="00AA4ED1"/>
    <w:rsid w:val="00AA4EE5"/>
    <w:rsid w:val="00AB145F"/>
    <w:rsid w:val="00AB5AEE"/>
    <w:rsid w:val="00AC4D83"/>
    <w:rsid w:val="00AD3FEF"/>
    <w:rsid w:val="00AD4477"/>
    <w:rsid w:val="00AD7DFF"/>
    <w:rsid w:val="00AF2DD2"/>
    <w:rsid w:val="00AF4976"/>
    <w:rsid w:val="00B01BD8"/>
    <w:rsid w:val="00B03782"/>
    <w:rsid w:val="00B03852"/>
    <w:rsid w:val="00B0772A"/>
    <w:rsid w:val="00B1135E"/>
    <w:rsid w:val="00B11E95"/>
    <w:rsid w:val="00B12B06"/>
    <w:rsid w:val="00B3506C"/>
    <w:rsid w:val="00B372E6"/>
    <w:rsid w:val="00B43425"/>
    <w:rsid w:val="00B57B46"/>
    <w:rsid w:val="00B679F9"/>
    <w:rsid w:val="00B70337"/>
    <w:rsid w:val="00B70EC0"/>
    <w:rsid w:val="00B76F7F"/>
    <w:rsid w:val="00BA2682"/>
    <w:rsid w:val="00BD13D2"/>
    <w:rsid w:val="00BE2527"/>
    <w:rsid w:val="00BF6B6B"/>
    <w:rsid w:val="00C06F3F"/>
    <w:rsid w:val="00C1734B"/>
    <w:rsid w:val="00C26D0B"/>
    <w:rsid w:val="00C46CFF"/>
    <w:rsid w:val="00C473E2"/>
    <w:rsid w:val="00C52DC3"/>
    <w:rsid w:val="00C57CF3"/>
    <w:rsid w:val="00C76186"/>
    <w:rsid w:val="00C827CD"/>
    <w:rsid w:val="00C90A6F"/>
    <w:rsid w:val="00C95CD4"/>
    <w:rsid w:val="00CA3857"/>
    <w:rsid w:val="00CA45CF"/>
    <w:rsid w:val="00CA480F"/>
    <w:rsid w:val="00CB025F"/>
    <w:rsid w:val="00CB5C09"/>
    <w:rsid w:val="00CC2765"/>
    <w:rsid w:val="00CD324F"/>
    <w:rsid w:val="00D165A0"/>
    <w:rsid w:val="00D3296D"/>
    <w:rsid w:val="00D41AE6"/>
    <w:rsid w:val="00D41DA9"/>
    <w:rsid w:val="00D50263"/>
    <w:rsid w:val="00D5103B"/>
    <w:rsid w:val="00D5256A"/>
    <w:rsid w:val="00D61A15"/>
    <w:rsid w:val="00D67A36"/>
    <w:rsid w:val="00D771FD"/>
    <w:rsid w:val="00D823D2"/>
    <w:rsid w:val="00D84953"/>
    <w:rsid w:val="00D84959"/>
    <w:rsid w:val="00DA2312"/>
    <w:rsid w:val="00DA2659"/>
    <w:rsid w:val="00DC4693"/>
    <w:rsid w:val="00DD0E33"/>
    <w:rsid w:val="00DD7BB5"/>
    <w:rsid w:val="00DE38D0"/>
    <w:rsid w:val="00DF2364"/>
    <w:rsid w:val="00DF2D29"/>
    <w:rsid w:val="00E00E97"/>
    <w:rsid w:val="00E03DE3"/>
    <w:rsid w:val="00E215E1"/>
    <w:rsid w:val="00E273E3"/>
    <w:rsid w:val="00E3187F"/>
    <w:rsid w:val="00E3475C"/>
    <w:rsid w:val="00E3773A"/>
    <w:rsid w:val="00E40FB4"/>
    <w:rsid w:val="00E4499D"/>
    <w:rsid w:val="00E64A0C"/>
    <w:rsid w:val="00E723D9"/>
    <w:rsid w:val="00E83D6F"/>
    <w:rsid w:val="00E94133"/>
    <w:rsid w:val="00EB2FC3"/>
    <w:rsid w:val="00EC5C67"/>
    <w:rsid w:val="00ED2E06"/>
    <w:rsid w:val="00ED54E6"/>
    <w:rsid w:val="00EE520B"/>
    <w:rsid w:val="00EE5E3E"/>
    <w:rsid w:val="00F11827"/>
    <w:rsid w:val="00F166B4"/>
    <w:rsid w:val="00F36DBA"/>
    <w:rsid w:val="00F401BA"/>
    <w:rsid w:val="00F53CDE"/>
    <w:rsid w:val="00F54250"/>
    <w:rsid w:val="00F63902"/>
    <w:rsid w:val="00F73940"/>
    <w:rsid w:val="00F859EC"/>
    <w:rsid w:val="00F85BCC"/>
    <w:rsid w:val="00F921A1"/>
    <w:rsid w:val="00F97690"/>
    <w:rsid w:val="00FE2846"/>
    <w:rsid w:val="00FE3E8D"/>
    <w:rsid w:val="09D2F8F0"/>
    <w:rsid w:val="0CF17155"/>
    <w:rsid w:val="0FCEB26C"/>
    <w:rsid w:val="1360B2D9"/>
    <w:rsid w:val="15F81CE0"/>
    <w:rsid w:val="21FCC3D1"/>
    <w:rsid w:val="26B664EB"/>
    <w:rsid w:val="2EA84E73"/>
    <w:rsid w:val="493FEF19"/>
    <w:rsid w:val="516AB27B"/>
    <w:rsid w:val="54AB3B2B"/>
    <w:rsid w:val="611B648B"/>
    <w:rsid w:val="65D5662D"/>
    <w:rsid w:val="690FCDEC"/>
    <w:rsid w:val="7B3B2CD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430F7AB"/>
  <w14:defaultImageDpi w14:val="96"/>
  <w15:docId w15:val="{BCA2FAA4-237D-40F8-9542-867756BD28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imes New Roman"/>
        <w:sz w:val="22"/>
        <w:szCs w:val="22"/>
        <w:lang w:val="en-US" w:eastAsia="en-US" w:bidi="ar-SA"/>
      </w:rPr>
    </w:rPrDefault>
    <w:pPrDefault>
      <w:pPr>
        <w:spacing w:after="240"/>
      </w:pPr>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7C0018"/>
  </w:style>
  <w:style w:type="paragraph" w:styleId="Heading1">
    <w:name w:val="heading 1"/>
    <w:basedOn w:val="Normal"/>
    <w:next w:val="Normal"/>
    <w:link w:val="Heading1Char"/>
    <w:uiPriority w:val="1"/>
    <w:qFormat/>
    <w:rsid w:val="008D3A90"/>
    <w:pPr>
      <w:spacing w:before="600" w:after="0"/>
      <w:ind w:right="3673"/>
      <w:outlineLvl w:val="0"/>
    </w:pPr>
    <w:rPr>
      <w:b/>
      <w:color w:val="E94E40" w:themeColor="accent1"/>
      <w:sz w:val="48"/>
      <w:szCs w:val="48"/>
    </w:rPr>
  </w:style>
  <w:style w:type="paragraph" w:styleId="Heading2">
    <w:name w:val="heading 2"/>
    <w:basedOn w:val="Normal"/>
    <w:next w:val="Normal"/>
    <w:link w:val="Heading2Char"/>
    <w:uiPriority w:val="1"/>
    <w:qFormat/>
    <w:rsid w:val="00D50263"/>
    <w:pPr>
      <w:spacing w:before="120" w:after="120"/>
      <w:ind w:right="3673"/>
      <w:outlineLvl w:val="1"/>
    </w:pPr>
    <w:rPr>
      <w:i/>
      <w:color w:val="BF5200" w:themeColor="accent2" w:themeShade="BF"/>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semiHidden/>
    <w:rsid w:val="00B70EC0"/>
    <w:pPr>
      <w:kinsoku w:val="0"/>
      <w:overflowPunct w:val="0"/>
      <w:spacing w:before="93" w:line="249" w:lineRule="auto"/>
      <w:ind w:left="313" w:right="62"/>
    </w:pPr>
    <w:rPr>
      <w:spacing w:val="-8"/>
      <w:sz w:val="24"/>
      <w:szCs w:val="24"/>
    </w:rPr>
  </w:style>
  <w:style w:type="character" w:customStyle="1" w:styleId="BodyTextChar">
    <w:name w:val="Body Text Char"/>
    <w:basedOn w:val="DefaultParagraphFont"/>
    <w:link w:val="BodyText"/>
    <w:uiPriority w:val="1"/>
    <w:semiHidden/>
    <w:rsid w:val="00034F4B"/>
    <w:rPr>
      <w:rFonts w:ascii="Arial" w:hAnsi="Arial" w:cs="Arial"/>
      <w:spacing w:val="-8"/>
      <w:sz w:val="24"/>
      <w:szCs w:val="24"/>
    </w:rPr>
  </w:style>
  <w:style w:type="character" w:customStyle="1" w:styleId="Heading1Char">
    <w:name w:val="Heading 1 Char"/>
    <w:basedOn w:val="DefaultParagraphFont"/>
    <w:link w:val="Heading1"/>
    <w:uiPriority w:val="1"/>
    <w:rsid w:val="008D3A90"/>
    <w:rPr>
      <w:b/>
      <w:color w:val="E94E40" w:themeColor="accent1"/>
      <w:sz w:val="48"/>
      <w:szCs w:val="48"/>
    </w:rPr>
  </w:style>
  <w:style w:type="character" w:customStyle="1" w:styleId="Heading2Char">
    <w:name w:val="Heading 2 Char"/>
    <w:basedOn w:val="DefaultParagraphFont"/>
    <w:link w:val="Heading2"/>
    <w:uiPriority w:val="1"/>
    <w:rsid w:val="00D50263"/>
    <w:rPr>
      <w:i/>
      <w:color w:val="BF5200" w:themeColor="accent2" w:themeShade="BF"/>
      <w:sz w:val="36"/>
      <w:szCs w:val="36"/>
    </w:rPr>
  </w:style>
  <w:style w:type="paragraph" w:styleId="ListParagraph">
    <w:name w:val="List Paragraph"/>
    <w:basedOn w:val="Normal"/>
    <w:uiPriority w:val="1"/>
    <w:semiHidden/>
    <w:rPr>
      <w:rFonts w:ascii="Times New Roman" w:hAnsi="Times New Roman"/>
      <w:sz w:val="24"/>
      <w:szCs w:val="24"/>
    </w:rPr>
  </w:style>
  <w:style w:type="character" w:customStyle="1" w:styleId="UnresolvedMention1">
    <w:name w:val="Unresolved Mention1"/>
    <w:basedOn w:val="DefaultParagraphFont"/>
    <w:uiPriority w:val="99"/>
    <w:semiHidden/>
    <w:rsid w:val="00034F4B"/>
    <w:rPr>
      <w:color w:val="808080"/>
      <w:shd w:val="clear" w:color="auto" w:fill="E6E6E6"/>
    </w:rPr>
  </w:style>
  <w:style w:type="paragraph" w:styleId="Title">
    <w:name w:val="Title"/>
    <w:basedOn w:val="BodyText"/>
    <w:next w:val="Normal"/>
    <w:link w:val="TitleChar"/>
    <w:uiPriority w:val="10"/>
    <w:qFormat/>
    <w:rsid w:val="00E83D6F"/>
    <w:pPr>
      <w:spacing w:before="74" w:after="0" w:line="250" w:lineRule="auto"/>
      <w:ind w:left="0" w:right="5743"/>
    </w:pPr>
    <w:rPr>
      <w:rFonts w:asciiTheme="majorHAnsi" w:hAnsiTheme="majorHAnsi" w:cs="Gill Sans"/>
      <w:b/>
      <w:bCs/>
      <w:sz w:val="72"/>
      <w:szCs w:val="72"/>
    </w:rPr>
  </w:style>
  <w:style w:type="character" w:customStyle="1" w:styleId="TitleChar">
    <w:name w:val="Title Char"/>
    <w:basedOn w:val="DefaultParagraphFont"/>
    <w:link w:val="Title"/>
    <w:uiPriority w:val="10"/>
    <w:rsid w:val="00E83D6F"/>
    <w:rPr>
      <w:rFonts w:asciiTheme="majorHAnsi" w:hAnsiTheme="majorHAnsi" w:cs="Gill Sans"/>
      <w:b/>
      <w:bCs/>
      <w:spacing w:val="-8"/>
      <w:sz w:val="72"/>
      <w:szCs w:val="72"/>
    </w:rPr>
  </w:style>
  <w:style w:type="paragraph" w:styleId="Subtitle">
    <w:name w:val="Subtitle"/>
    <w:basedOn w:val="Normal"/>
    <w:next w:val="Normal"/>
    <w:link w:val="SubtitleChar"/>
    <w:uiPriority w:val="11"/>
    <w:qFormat/>
    <w:rsid w:val="00E83D6F"/>
    <w:pPr>
      <w:pBdr>
        <w:top w:val="single" w:sz="4" w:space="6" w:color="E94E40" w:themeColor="accent1"/>
        <w:left w:val="single" w:sz="4" w:space="0" w:color="E94E40" w:themeColor="accent1"/>
        <w:bottom w:val="single" w:sz="4" w:space="8" w:color="E94E40" w:themeColor="accent1"/>
        <w:right w:val="single" w:sz="4" w:space="0" w:color="E94E40" w:themeColor="accent1"/>
      </w:pBdr>
      <w:shd w:val="clear" w:color="auto" w:fill="E94E40" w:themeFill="accent1"/>
      <w:spacing w:after="120"/>
      <w:ind w:left="-101" w:right="8366"/>
      <w:jc w:val="center"/>
    </w:pPr>
    <w:rPr>
      <w:b/>
      <w:color w:val="FFFFFF" w:themeColor="background1"/>
      <w:sz w:val="36"/>
      <w:szCs w:val="36"/>
    </w:rPr>
  </w:style>
  <w:style w:type="character" w:customStyle="1" w:styleId="SubtitleChar">
    <w:name w:val="Subtitle Char"/>
    <w:basedOn w:val="DefaultParagraphFont"/>
    <w:link w:val="Subtitle"/>
    <w:uiPriority w:val="11"/>
    <w:rsid w:val="00E83D6F"/>
    <w:rPr>
      <w:b/>
      <w:color w:val="FFFFFF" w:themeColor="background1"/>
      <w:sz w:val="36"/>
      <w:szCs w:val="36"/>
      <w:shd w:val="clear" w:color="auto" w:fill="E94E40" w:themeFill="accent1"/>
    </w:rPr>
  </w:style>
  <w:style w:type="paragraph" w:styleId="Quote">
    <w:name w:val="Quote"/>
    <w:basedOn w:val="BodyText"/>
    <w:next w:val="Normal"/>
    <w:link w:val="QuoteChar"/>
    <w:uiPriority w:val="29"/>
    <w:qFormat/>
    <w:rsid w:val="00BD13D2"/>
    <w:pPr>
      <w:widowControl w:val="0"/>
      <w:autoSpaceDE w:val="0"/>
      <w:autoSpaceDN w:val="0"/>
      <w:adjustRightInd w:val="0"/>
      <w:spacing w:before="0" w:after="0" w:line="240" w:lineRule="auto"/>
      <w:ind w:left="113"/>
    </w:pPr>
    <w:rPr>
      <w:rFonts w:ascii="Arial" w:hAnsi="Arial" w:cs="Arial"/>
      <w:b/>
      <w:color w:val="404040" w:themeColor="text1" w:themeTint="BF"/>
      <w:sz w:val="28"/>
      <w:szCs w:val="28"/>
    </w:rPr>
  </w:style>
  <w:style w:type="character" w:customStyle="1" w:styleId="QuoteChar">
    <w:name w:val="Quote Char"/>
    <w:basedOn w:val="DefaultParagraphFont"/>
    <w:link w:val="Quote"/>
    <w:uiPriority w:val="29"/>
    <w:rsid w:val="00BD13D2"/>
    <w:rPr>
      <w:rFonts w:ascii="Arial" w:hAnsi="Arial" w:cs="Arial"/>
      <w:b/>
      <w:color w:val="404040" w:themeColor="text1" w:themeTint="BF"/>
      <w:spacing w:val="-8"/>
      <w:sz w:val="28"/>
      <w:szCs w:val="28"/>
    </w:rPr>
  </w:style>
  <w:style w:type="paragraph" w:styleId="Header">
    <w:name w:val="header"/>
    <w:basedOn w:val="Normal"/>
    <w:link w:val="HeaderChar"/>
    <w:uiPriority w:val="99"/>
    <w:semiHidden/>
    <w:rsid w:val="00F921A1"/>
    <w:pPr>
      <w:tabs>
        <w:tab w:val="center" w:pos="4680"/>
        <w:tab w:val="right" w:pos="9360"/>
      </w:tabs>
      <w:spacing w:after="0"/>
    </w:pPr>
  </w:style>
  <w:style w:type="character" w:styleId="BookTitle">
    <w:name w:val="Book Title"/>
    <w:basedOn w:val="DefaultParagraphFont"/>
    <w:uiPriority w:val="33"/>
    <w:semiHidden/>
    <w:rsid w:val="00034F4B"/>
    <w:rPr>
      <w:b/>
      <w:bCs/>
      <w:i/>
      <w:iCs/>
      <w:spacing w:val="5"/>
    </w:rPr>
  </w:style>
  <w:style w:type="character" w:styleId="Emphasis">
    <w:name w:val="Emphasis"/>
    <w:basedOn w:val="DefaultParagraphFont"/>
    <w:uiPriority w:val="20"/>
    <w:semiHidden/>
    <w:rsid w:val="00034F4B"/>
    <w:rPr>
      <w:i/>
      <w:iCs/>
    </w:rPr>
  </w:style>
  <w:style w:type="character" w:customStyle="1" w:styleId="Hashtag1">
    <w:name w:val="Hashtag1"/>
    <w:basedOn w:val="DefaultParagraphFont"/>
    <w:uiPriority w:val="99"/>
    <w:semiHidden/>
    <w:rsid w:val="00034F4B"/>
    <w:rPr>
      <w:color w:val="2B579A"/>
      <w:shd w:val="clear" w:color="auto" w:fill="E6E6E6"/>
    </w:rPr>
  </w:style>
  <w:style w:type="character" w:styleId="IntenseEmphasis">
    <w:name w:val="Intense Emphasis"/>
    <w:basedOn w:val="DefaultParagraphFont"/>
    <w:uiPriority w:val="21"/>
    <w:semiHidden/>
    <w:rsid w:val="00034F4B"/>
    <w:rPr>
      <w:i/>
      <w:iCs/>
      <w:color w:val="E94E40" w:themeColor="accent1"/>
    </w:rPr>
  </w:style>
  <w:style w:type="paragraph" w:styleId="IntenseQuote">
    <w:name w:val="Intense Quote"/>
    <w:basedOn w:val="Normal"/>
    <w:next w:val="Normal"/>
    <w:link w:val="IntenseQuoteChar"/>
    <w:uiPriority w:val="30"/>
    <w:semiHidden/>
    <w:rsid w:val="00034F4B"/>
    <w:pPr>
      <w:pBdr>
        <w:top w:val="single" w:sz="4" w:space="10" w:color="E94E40" w:themeColor="accent1"/>
        <w:bottom w:val="single" w:sz="4" w:space="10" w:color="E94E40" w:themeColor="accent1"/>
      </w:pBdr>
      <w:spacing w:before="360" w:after="360"/>
      <w:ind w:left="864" w:right="864"/>
      <w:jc w:val="center"/>
    </w:pPr>
    <w:rPr>
      <w:i/>
      <w:iCs/>
      <w:color w:val="E94E40" w:themeColor="accent1"/>
    </w:rPr>
  </w:style>
  <w:style w:type="character" w:customStyle="1" w:styleId="IntenseQuoteChar">
    <w:name w:val="Intense Quote Char"/>
    <w:basedOn w:val="DefaultParagraphFont"/>
    <w:link w:val="IntenseQuote"/>
    <w:uiPriority w:val="30"/>
    <w:semiHidden/>
    <w:rsid w:val="00034F4B"/>
    <w:rPr>
      <w:rFonts w:ascii="Arial" w:hAnsi="Arial" w:cs="Arial"/>
      <w:i/>
      <w:iCs/>
      <w:color w:val="E94E40" w:themeColor="accent1"/>
      <w:sz w:val="22"/>
      <w:szCs w:val="22"/>
    </w:rPr>
  </w:style>
  <w:style w:type="character" w:styleId="IntenseReference">
    <w:name w:val="Intense Reference"/>
    <w:basedOn w:val="DefaultParagraphFont"/>
    <w:uiPriority w:val="32"/>
    <w:semiHidden/>
    <w:rsid w:val="00034F4B"/>
    <w:rPr>
      <w:b/>
      <w:bCs/>
      <w:smallCaps/>
      <w:color w:val="E94E40" w:themeColor="accent1"/>
      <w:spacing w:val="5"/>
    </w:rPr>
  </w:style>
  <w:style w:type="character" w:styleId="Strong">
    <w:name w:val="Strong"/>
    <w:basedOn w:val="DefaultParagraphFont"/>
    <w:uiPriority w:val="22"/>
    <w:semiHidden/>
    <w:rsid w:val="00034F4B"/>
    <w:rPr>
      <w:b/>
      <w:bCs/>
    </w:rPr>
  </w:style>
  <w:style w:type="character" w:styleId="SubtleEmphasis">
    <w:name w:val="Subtle Emphasis"/>
    <w:basedOn w:val="DefaultParagraphFont"/>
    <w:uiPriority w:val="19"/>
    <w:semiHidden/>
    <w:rsid w:val="00034F4B"/>
    <w:rPr>
      <w:i/>
      <w:iCs/>
      <w:color w:val="404040" w:themeColor="text1" w:themeTint="BF"/>
    </w:rPr>
  </w:style>
  <w:style w:type="character" w:styleId="SubtleReference">
    <w:name w:val="Subtle Reference"/>
    <w:basedOn w:val="DefaultParagraphFont"/>
    <w:uiPriority w:val="31"/>
    <w:semiHidden/>
    <w:rsid w:val="00034F4B"/>
    <w:rPr>
      <w:smallCaps/>
      <w:color w:val="5A5A5A" w:themeColor="text1" w:themeTint="A5"/>
    </w:rPr>
  </w:style>
  <w:style w:type="character" w:customStyle="1" w:styleId="HeaderChar">
    <w:name w:val="Header Char"/>
    <w:basedOn w:val="DefaultParagraphFont"/>
    <w:link w:val="Header"/>
    <w:uiPriority w:val="99"/>
    <w:semiHidden/>
    <w:rsid w:val="007C0018"/>
  </w:style>
  <w:style w:type="paragraph" w:styleId="Footer">
    <w:name w:val="footer"/>
    <w:basedOn w:val="Normal"/>
    <w:link w:val="FooterChar"/>
    <w:uiPriority w:val="99"/>
    <w:semiHidden/>
    <w:rsid w:val="00F921A1"/>
    <w:pPr>
      <w:tabs>
        <w:tab w:val="center" w:pos="4680"/>
        <w:tab w:val="right" w:pos="9360"/>
      </w:tabs>
      <w:spacing w:after="0"/>
    </w:pPr>
  </w:style>
  <w:style w:type="character" w:customStyle="1" w:styleId="FooterChar">
    <w:name w:val="Footer Char"/>
    <w:basedOn w:val="DefaultParagraphFont"/>
    <w:link w:val="Footer"/>
    <w:uiPriority w:val="99"/>
    <w:semiHidden/>
    <w:rsid w:val="007C0018"/>
  </w:style>
  <w:style w:type="table" w:styleId="TableGrid">
    <w:name w:val="Table Grid"/>
    <w:basedOn w:val="TableNormal"/>
    <w:uiPriority w:val="39"/>
    <w:rsid w:val="000D53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withDarkBackground">
    <w:name w:val="Normal with Dark Background"/>
    <w:basedOn w:val="Normal"/>
    <w:uiPriority w:val="1"/>
    <w:qFormat/>
    <w:rsid w:val="006563D7"/>
    <w:rPr>
      <w:color w:val="FFFFFF" w:themeColor="background1"/>
    </w:rPr>
  </w:style>
  <w:style w:type="paragraph" w:customStyle="1" w:styleId="Heading1Alt">
    <w:name w:val="Heading 1 Alt"/>
    <w:basedOn w:val="Normal"/>
    <w:uiPriority w:val="1"/>
    <w:qFormat/>
    <w:rsid w:val="005F5948"/>
    <w:pPr>
      <w:spacing w:before="1200" w:after="0"/>
    </w:pPr>
    <w:rPr>
      <w:b/>
      <w:color w:val="FFFFFF" w:themeColor="background1"/>
      <w:sz w:val="48"/>
    </w:rPr>
  </w:style>
  <w:style w:type="paragraph" w:customStyle="1" w:styleId="Heading2Alt">
    <w:name w:val="Heading 2 Alt"/>
    <w:basedOn w:val="Normal"/>
    <w:uiPriority w:val="1"/>
    <w:qFormat/>
    <w:rsid w:val="006563D7"/>
    <w:pPr>
      <w:spacing w:before="120"/>
    </w:pPr>
    <w:rPr>
      <w:i/>
      <w:color w:val="FFFFFF" w:themeColor="background1"/>
      <w:sz w:val="36"/>
    </w:rPr>
  </w:style>
  <w:style w:type="paragraph" w:styleId="NoSpacing">
    <w:name w:val="No Spacing"/>
    <w:link w:val="NoSpacingChar"/>
    <w:uiPriority w:val="1"/>
    <w:qFormat/>
    <w:rsid w:val="006563D7"/>
    <w:pPr>
      <w:spacing w:after="0"/>
    </w:pPr>
    <w:rPr>
      <w:sz w:val="24"/>
    </w:rPr>
  </w:style>
  <w:style w:type="character" w:styleId="PlaceholderText">
    <w:name w:val="Placeholder Text"/>
    <w:basedOn w:val="DefaultParagraphFont"/>
    <w:uiPriority w:val="99"/>
    <w:semiHidden/>
    <w:rsid w:val="009052F9"/>
    <w:rPr>
      <w:color w:val="808080"/>
    </w:rPr>
  </w:style>
  <w:style w:type="paragraph" w:customStyle="1" w:styleId="QuoteHeading">
    <w:name w:val="Quote Heading"/>
    <w:basedOn w:val="Normal"/>
    <w:uiPriority w:val="1"/>
    <w:qFormat/>
    <w:rsid w:val="005F5948"/>
    <w:pPr>
      <w:spacing w:after="0"/>
    </w:pPr>
    <w:rPr>
      <w:rFonts w:asciiTheme="majorHAnsi" w:hAnsiTheme="majorHAnsi"/>
      <w:b/>
      <w:color w:val="FFFFFF" w:themeColor="background1"/>
      <w:sz w:val="48"/>
    </w:rPr>
  </w:style>
  <w:style w:type="paragraph" w:customStyle="1" w:styleId="Graphic">
    <w:name w:val="Graphic"/>
    <w:basedOn w:val="Normal"/>
    <w:link w:val="GraphicChar"/>
    <w:uiPriority w:val="1"/>
    <w:qFormat/>
    <w:rsid w:val="00DE38D0"/>
    <w:pPr>
      <w:keepNext/>
      <w:spacing w:after="720"/>
    </w:pPr>
  </w:style>
  <w:style w:type="character" w:customStyle="1" w:styleId="GraphicChar">
    <w:name w:val="Graphic Char"/>
    <w:basedOn w:val="DefaultParagraphFont"/>
    <w:link w:val="Graphic"/>
    <w:uiPriority w:val="1"/>
    <w:rsid w:val="00DE38D0"/>
  </w:style>
  <w:style w:type="character" w:styleId="Hyperlink">
    <w:name w:val="Hyperlink"/>
    <w:basedOn w:val="DefaultParagraphFont"/>
    <w:uiPriority w:val="99"/>
    <w:unhideWhenUsed/>
    <w:rsid w:val="00805273"/>
    <w:rPr>
      <w:color w:val="E94E40" w:themeColor="hyperlink"/>
      <w:u w:val="single"/>
    </w:rPr>
  </w:style>
  <w:style w:type="character" w:styleId="UnresolvedMention">
    <w:name w:val="Unresolved Mention"/>
    <w:basedOn w:val="DefaultParagraphFont"/>
    <w:uiPriority w:val="99"/>
    <w:semiHidden/>
    <w:unhideWhenUsed/>
    <w:rsid w:val="00805273"/>
    <w:rPr>
      <w:color w:val="605E5C"/>
      <w:shd w:val="clear" w:color="auto" w:fill="E1DFDD"/>
    </w:rPr>
  </w:style>
  <w:style w:type="character" w:customStyle="1" w:styleId="NoSpacingChar">
    <w:name w:val="No Spacing Char"/>
    <w:basedOn w:val="DefaultParagraphFont"/>
    <w:link w:val="NoSpacing"/>
    <w:uiPriority w:val="1"/>
    <w:rsid w:val="001C7677"/>
    <w:rPr>
      <w:sz w:val="24"/>
    </w:rPr>
  </w:style>
  <w:style w:type="paragraph" w:styleId="Caption">
    <w:name w:val="caption"/>
    <w:basedOn w:val="Normal"/>
    <w:next w:val="Normal"/>
    <w:uiPriority w:val="35"/>
    <w:semiHidden/>
    <w:unhideWhenUsed/>
    <w:qFormat/>
    <w:rsid w:val="004009FD"/>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8451338">
      <w:bodyDiv w:val="1"/>
      <w:marLeft w:val="0"/>
      <w:marRight w:val="0"/>
      <w:marTop w:val="0"/>
      <w:marBottom w:val="0"/>
      <w:divBdr>
        <w:top w:val="none" w:sz="0" w:space="0" w:color="auto"/>
        <w:left w:val="none" w:sz="0" w:space="0" w:color="auto"/>
        <w:bottom w:val="none" w:sz="0" w:space="0" w:color="auto"/>
        <w:right w:val="none" w:sz="0" w:space="0" w:color="auto"/>
      </w:divBdr>
    </w:div>
    <w:div w:id="555044406">
      <w:bodyDiv w:val="1"/>
      <w:marLeft w:val="0"/>
      <w:marRight w:val="0"/>
      <w:marTop w:val="0"/>
      <w:marBottom w:val="0"/>
      <w:divBdr>
        <w:top w:val="none" w:sz="0" w:space="0" w:color="auto"/>
        <w:left w:val="none" w:sz="0" w:space="0" w:color="auto"/>
        <w:bottom w:val="none" w:sz="0" w:space="0" w:color="auto"/>
        <w:right w:val="none" w:sz="0" w:space="0" w:color="auto"/>
      </w:divBdr>
    </w:div>
    <w:div w:id="1725908026">
      <w:bodyDiv w:val="1"/>
      <w:marLeft w:val="0"/>
      <w:marRight w:val="0"/>
      <w:marTop w:val="0"/>
      <w:marBottom w:val="0"/>
      <w:divBdr>
        <w:top w:val="none" w:sz="0" w:space="0" w:color="auto"/>
        <w:left w:val="none" w:sz="0" w:space="0" w:color="auto"/>
        <w:bottom w:val="none" w:sz="0" w:space="0" w:color="auto"/>
        <w:right w:val="none" w:sz="0" w:space="0" w:color="auto"/>
      </w:divBdr>
    </w:div>
    <w:div w:id="188463715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0.jpeg"/><Relationship Id="rId18" Type="http://schemas.openxmlformats.org/officeDocument/2006/relationships/hyperlink" Target="https://rosieshappymusings.blogspot.com/2020/12/choosing-hope-for-year-ahead.html" TargetMode="External"/><Relationship Id="rId3" Type="http://schemas.openxmlformats.org/officeDocument/2006/relationships/customXml" Target="../customXml/item3.xml"/><Relationship Id="rId21" Type="http://schemas.openxmlformats.org/officeDocument/2006/relationships/hyperlink" Target="https://pxhere.com/en/photo/1382433" TargetMode="External"/><Relationship Id="rId7" Type="http://schemas.openxmlformats.org/officeDocument/2006/relationships/webSettings" Target="webSettings.xml"/><Relationship Id="rId12" Type="http://schemas.openxmlformats.org/officeDocument/2006/relationships/image" Target="media/image10.jpeg"/><Relationship Id="rId17" Type="http://schemas.openxmlformats.org/officeDocument/2006/relationships/image" Target="media/image30.JP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5.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5" Type="http://schemas.openxmlformats.org/officeDocument/2006/relationships/styles" Target="styles.xml"/><Relationship Id="rId15" Type="http://schemas.openxmlformats.org/officeDocument/2006/relationships/hyperlink" Target="https://rosieshappymusings.blogspot.com/2020/12/choosing-hope-for-year-ahead.html" TargetMode="External"/><Relationship Id="rId23"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image" Target="media/image40.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JPG"/><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holland418\AppData\Roaming\Microsoft\Templates\School%20newsletter.dotx" TargetMode="External"/></Relationships>
</file>

<file path=word/theme/theme1.xml><?xml version="1.0" encoding="utf-8"?>
<a:theme xmlns:a="http://schemas.openxmlformats.org/drawingml/2006/main" name="Office Theme">
  <a:themeElements>
    <a:clrScheme name="School Newsletter">
      <a:dk1>
        <a:sysClr val="windowText" lastClr="000000"/>
      </a:dk1>
      <a:lt1>
        <a:sysClr val="window" lastClr="FFFFFF"/>
      </a:lt1>
      <a:dk2>
        <a:srgbClr val="44546A"/>
      </a:dk2>
      <a:lt2>
        <a:srgbClr val="E7E6E6"/>
      </a:lt2>
      <a:accent1>
        <a:srgbClr val="E94E40"/>
      </a:accent1>
      <a:accent2>
        <a:srgbClr val="FF6E00"/>
      </a:accent2>
      <a:accent3>
        <a:srgbClr val="CFD960"/>
      </a:accent3>
      <a:accent4>
        <a:srgbClr val="CC4438"/>
      </a:accent4>
      <a:accent5>
        <a:srgbClr val="CC5800"/>
      </a:accent5>
      <a:accent6>
        <a:srgbClr val="C3CC5A"/>
      </a:accent6>
      <a:hlink>
        <a:srgbClr val="E94E40"/>
      </a:hlink>
      <a:folHlink>
        <a:srgbClr val="FF6E00"/>
      </a:folHlink>
    </a:clrScheme>
    <a:fontScheme name="School Newsletter">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ACF67C2-46EC-4126-89C2-5A78B72AF0B1}">
  <we:reference id="wa104380121" version="2.0.0.0" store="en-US" storeType="OMEX"/>
  <we:alternateReferences>
    <we:reference id="wa104380121" version="2.0.0.0" store="wa10438012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Image xmlns="71af3243-3dd4-4a8d-8c0d-dd76da1f02a5">
      <Url xsi:nil="true"/>
      <Description xsi:nil="true"/>
    </Image>
    <Status xmlns="71af3243-3dd4-4a8d-8c0d-dd76da1f02a5">Not started</Status>
    <Background xmlns="71af3243-3dd4-4a8d-8c0d-dd76da1f02a5">false</Background>
    <_ip_UnifiedCompliancePolicyProperties xmlns="http://schemas.microsoft.com/sharepoint/v3" xsi:nil="true"/>
    <ImageTagsTaxHTField xmlns="71af3243-3dd4-4a8d-8c0d-dd76da1f02a5">
      <Terms xmlns="http://schemas.microsoft.com/office/infopath/2007/PartnerControls"/>
    </ImageTagsTaxHTField>
    <TaxCatchAll xmlns="230e9df3-be65-4c73-a93b-d1236ebd677e" xsi:nil="true"/>
    <MediaServiceKeyPoints xmlns="71af3243-3dd4-4a8d-8c0d-dd76da1f02a5"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28" ma:contentTypeDescription="Create a new document." ma:contentTypeScope="" ma:versionID="60f5a4f2d2b0abadcf532d48ebf9cb71">
  <xsd:schema xmlns:xsd="http://www.w3.org/2001/XMLSchema" xmlns:xs="http://www.w3.org/2001/XMLSchema" xmlns:p="http://schemas.microsoft.com/office/2006/metadata/properties" xmlns:ns1="http://schemas.microsoft.com/sharepoint/v3" xmlns:ns2="71af3243-3dd4-4a8d-8c0d-dd76da1f02a5" xmlns:ns3="16c05727-aa75-4e4a-9b5f-8a80a1165891" xmlns:ns4="230e9df3-be65-4c73-a93b-d1236ebd677e" targetNamespace="http://schemas.microsoft.com/office/2006/metadata/properties" ma:root="true" ma:fieldsID="7dd78129e6a1811f84807ad11c651531" ns1:_="" ns2:_="" ns3:_="" ns4:_="">
    <xsd:import namespace="http://schemas.microsoft.com/sharepoint/v3"/>
    <xsd:import namespace="71af3243-3dd4-4a8d-8c0d-dd76da1f02a5"/>
    <xsd:import namespace="16c05727-aa75-4e4a-9b5f-8a80a1165891"/>
    <xsd:import namespace="230e9df3-be65-4c73-a93b-d1236ebd677e"/>
    <xsd:element name="properties">
      <xsd:complexType>
        <xsd:sequence>
          <xsd:element name="documentManagement">
            <xsd:complexType>
              <xsd:all>
                <xsd:element ref="ns2:Status" minOccurs="0"/>
                <xsd:element ref="ns2:Image" minOccurs="0"/>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1:_ip_UnifiedCompliancePolicyProperties" minOccurs="0"/>
                <xsd:element ref="ns1:_ip_UnifiedCompliancePolicyUIAction" minOccurs="0"/>
                <xsd:element ref="ns4:TaxCatchAll" minOccurs="0"/>
                <xsd:element ref="ns2:ImageTagsTaxHTField" minOccurs="0"/>
                <xsd:element ref="ns2:MediaServiceLocation" minOccurs="0"/>
                <xsd:element ref="ns2:MediaLengthInSeconds" minOccurs="0"/>
                <xsd:element ref="ns2:Background" minOccurs="0"/>
                <xsd:element ref="ns2:MediaServiceSearchProperties" minOccurs="0"/>
                <xsd:element ref="ns2:MediaServiceDocTags" minOccurs="0"/>
                <xsd:element ref="ns2:MediaServiceObjectDetectorVersions" minOccurs="0"/>
                <xsd:element ref="ns2: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ma:readOnly="false">
      <xsd:simpleType>
        <xsd:restriction base="dms:Note"/>
      </xsd:simpleType>
    </xsd:element>
    <xsd:element name="_ip_UnifiedCompliancePolicyUIAction" ma:index="21" nillable="true" ma:displayName="Unified Compliance Policy UI Action" ma:hidden="true" ma:internalName="_ip_UnifiedCompliancePolicyUIAction"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Status" ma:index="2" nillable="true" ma:displayName="Status" ma:default="Not started" ma:format="Dropdown" ma:internalName="Status" ma:readOnly="false">
      <xsd:simpleType>
        <xsd:restriction base="dms:Choice">
          <xsd:enumeration value="Not started"/>
          <xsd:enumeration value="In Progress"/>
          <xsd:enumeration value="Completed"/>
        </xsd:restriction>
      </xsd:simpleType>
    </xsd:element>
    <xsd:element name="Image" ma:index="3" nillable="true" ma:displayName="Image" ma:format="Image" ma:internalName="Image"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hidden="true" ma:internalName="MediaServiceOCR" ma:readOnly="true">
      <xsd:simpleType>
        <xsd:restriction base="dms:Note"/>
      </xsd:simpleType>
    </xsd:element>
    <xsd:element name="MediaServiceAutoTags" ma:index="11" nillable="true" ma:displayName="MediaServiceAutoTags" ma:hidden="true"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hidden="true" ma:internalName="MediaServiceKeyPoints" ma:readOnly="false">
      <xsd:simpleType>
        <xsd:restriction base="dms:Note"/>
      </xsd:simpleType>
    </xsd:element>
    <xsd:element name="MediaServiceDateTaken" ma:index="18" nillable="true" ma:displayName="MediaServiceDateTaken" ma:hidden="true" ma:internalName="MediaServiceDateTaken" ma:readOnly="true">
      <xsd:simpleType>
        <xsd:restriction base="dms:Text"/>
      </xsd:simpleType>
    </xsd:element>
    <xsd:element name="ImageTagsTaxHTField" ma:index="25" nillable="true" ma:taxonomy="true" ma:internalName="ImageTagsTaxHTField" ma:taxonomyFieldName="MediaServiceImageTags" ma:displayName="Image Tags" ma:readOnly="false" ma:fieldId="{5cf76f15-5ced-4ddc-b409-7134ff3c332f}" ma:taxonomyMulti="true" ma:sspId="e385fb40-52d4-4fae-9c5b-3e8ff8a5878e" ma:termSetId="09814cd3-568e-fe90-9814-8d621ff8fb84" ma:anchorId="fba54fb3-c3e1-fe81-a776-ca4b69148c4d" ma:open="true" ma:isKeyword="false">
      <xsd:complexType>
        <xsd:sequence>
          <xsd:element ref="pc:Terms" minOccurs="0" maxOccurs="1"/>
        </xsd:sequence>
      </xsd:complexType>
    </xsd:element>
    <xsd:element name="MediaServiceLocation" ma:index="26" nillable="true" ma:displayName="Location" ma:hidden="true" ma:internalName="MediaServiceLocation" ma:readOnly="true">
      <xsd:simpleType>
        <xsd:restriction base="dms:Text"/>
      </xsd:simpleType>
    </xsd:element>
    <xsd:element name="MediaLengthInSeconds" ma:index="27" nillable="true" ma:displayName="MediaLengthInSeconds" ma:hidden="true" ma:internalName="MediaLengthInSeconds" ma:readOnly="true">
      <xsd:simpleType>
        <xsd:restriction base="dms:Unknown"/>
      </xsd:simpleType>
    </xsd:element>
    <xsd:element name="Background" ma:index="28" nillable="true" ma:displayName="Background" ma:default="0" ma:format="Dropdown" ma:internalName="Background">
      <xsd:simpleType>
        <xsd:restriction base="dms:Boolean"/>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DocTags" ma:index="30" nillable="true" ma:displayName="MediaServiceDocTags" ma:hidden="true" ma:internalName="MediaServiceDocTags" ma:readOnly="true">
      <xsd:simpleType>
        <xsd:restriction base="dms:Note"/>
      </xsd:simpleType>
    </xsd:element>
    <xsd:element name="MediaServiceObjectDetectorVersions" ma:index="31" nillable="true" ma:displayName="MediaServiceObjectDetectorVersions" ma:description="" ma:hidden="true" ma:indexed="true" ma:internalName="MediaServiceObjectDetectorVersions" ma:readOnly="true">
      <xsd:simpleType>
        <xsd:restriction base="dms:Text"/>
      </xsd:simpleType>
    </xsd:element>
    <xsd:element name="MediaServiceSystemTags" ma:index="32"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30e9df3-be65-4c73-a93b-d1236ebd677e"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3f6bfcbc-3db3-4ae6-bd76-326f0798ad28}" ma:internalName="TaxCatchAll" ma:readOnly="false" ma:showField="CatchAllData" ma:web="16c05727-aa75-4e4a-9b5f-8a80a116589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8CA9E90-936F-4809-BE0F-B168EC196DB4}">
  <ds:schemaRefs>
    <ds:schemaRef ds:uri="http://schemas.microsoft.com/sharepoint/v3/contenttype/forms"/>
  </ds:schemaRefs>
</ds:datastoreItem>
</file>

<file path=customXml/itemProps2.xml><?xml version="1.0" encoding="utf-8"?>
<ds:datastoreItem xmlns:ds="http://schemas.openxmlformats.org/officeDocument/2006/customXml" ds:itemID="{1E6BDE64-EFF1-4B8F-96E2-AB1343E7778A}">
  <ds:schemaRefs>
    <ds:schemaRef ds:uri="http://schemas.microsoft.com/office/2006/metadata/properties"/>
    <ds:schemaRef ds:uri="http://schemas.microsoft.com/office/infopath/2007/PartnerControls"/>
    <ds:schemaRef ds:uri="http://schemas.microsoft.com/sharepoint/v3"/>
    <ds:schemaRef ds:uri="71af3243-3dd4-4a8d-8c0d-dd76da1f02a5"/>
    <ds:schemaRef ds:uri="230e9df3-be65-4c73-a93b-d1236ebd677e"/>
  </ds:schemaRefs>
</ds:datastoreItem>
</file>

<file path=customXml/itemProps3.xml><?xml version="1.0" encoding="utf-8"?>
<ds:datastoreItem xmlns:ds="http://schemas.openxmlformats.org/officeDocument/2006/customXml" ds:itemID="{488FD57F-A9A3-43CF-9218-26398659785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1af3243-3dd4-4a8d-8c0d-dd76da1f02a5"/>
    <ds:schemaRef ds:uri="16c05727-aa75-4e4a-9b5f-8a80a1165891"/>
    <ds:schemaRef ds:uri="230e9df3-be65-4c73-a93b-d1236ebd67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School newsletter</Template>
  <TotalTime>1</TotalTime>
  <Pages>2</Pages>
  <Words>7</Words>
  <Characters>51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jholland418</dc:creator>
  <cp:keywords/>
  <dc:description/>
  <cp:lastModifiedBy>Steve Holland</cp:lastModifiedBy>
  <cp:revision>2</cp:revision>
  <cp:lastPrinted>2024-08-04T13:41:00Z</cp:lastPrinted>
  <dcterms:created xsi:type="dcterms:W3CDTF">2025-03-25T23:22:00Z</dcterms:created>
  <dcterms:modified xsi:type="dcterms:W3CDTF">2025-03-25T23:22:00Z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